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Default="00AC3CE4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1E5C46" w:rsidRPr="001E5C46">
        <w:rPr>
          <w:rFonts w:ascii="Times New Roman" w:hAnsi="Times New Roman"/>
          <w:sz w:val="24"/>
          <w:szCs w:val="24"/>
          <w:lang w:val="en-US"/>
        </w:rPr>
        <w:t>I</w:t>
      </w:r>
      <w:proofErr w:type="spellStart"/>
      <w:r w:rsidR="001E5C46" w:rsidRPr="001E5C46">
        <w:rPr>
          <w:rFonts w:ascii="Times New Roman" w:hAnsi="Times New Roman"/>
          <w:sz w:val="24"/>
          <w:szCs w:val="24"/>
        </w:rPr>
        <w:t>štrauka</w:t>
      </w:r>
      <w:proofErr w:type="spellEnd"/>
      <w:r w:rsidR="001E5C46" w:rsidRPr="001E5C46">
        <w:rPr>
          <w:rFonts w:ascii="Times New Roman" w:hAnsi="Times New Roman"/>
          <w:sz w:val="24"/>
          <w:szCs w:val="24"/>
        </w:rPr>
        <w:t xml:space="preserve">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="001E5C46"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2C097AB1" w:rsidR="00B5277E" w:rsidRPr="00F929B5" w:rsidRDefault="00B4507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2B4A063" wp14:editId="4DB523EC">
            <wp:extent cx="5368757" cy="3180945"/>
            <wp:effectExtent l="0" t="0" r="3810" b="635"/>
            <wp:docPr id="162385699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856996" name=""/>
                    <pic:cNvPicPr/>
                  </pic:nvPicPr>
                  <pic:blipFill rotWithShape="1">
                    <a:blip r:embed="rId7"/>
                    <a:srcRect l="16691" t="18367" r="24819" b="20020"/>
                    <a:stretch/>
                  </pic:blipFill>
                  <pic:spPr bwMode="auto">
                    <a:xfrm>
                      <a:off x="0" y="0"/>
                      <a:ext cx="5382043" cy="31888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2DF0CAA" w14:textId="77777777" w:rsidR="00D37D81" w:rsidRPr="001E5C46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F575E7" w14:textId="77777777" w:rsidR="006163F8" w:rsidRDefault="006163F8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3E1D20FC" w:rsidR="002464A9" w:rsidRDefault="002464A9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3046570A">
                <wp:simplePos x="0" y="0"/>
                <wp:positionH relativeFrom="page">
                  <wp:posOffset>3492230</wp:posOffset>
                </wp:positionH>
                <wp:positionV relativeFrom="paragraph">
                  <wp:posOffset>1609048</wp:posOffset>
                </wp:positionV>
                <wp:extent cx="671573" cy="1917160"/>
                <wp:effectExtent l="0" t="38100" r="52705" b="2603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1573" cy="1917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B387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5pt;margin-top:126.7pt;width:52.9pt;height:150.9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">
                <v:stroke endarrow="block"/>
                <w10:wrap anchorx="page"/>
              </v:shape>
            </w:pict>
          </mc:Fallback>
        </mc:AlternateContent>
      </w:r>
      <w:r w:rsidR="00B45078">
        <w:rPr>
          <w:noProof/>
        </w:rPr>
        <w:drawing>
          <wp:inline distT="0" distB="0" distL="0" distR="0" wp14:anchorId="7E8732BE" wp14:editId="61371BC0">
            <wp:extent cx="5400196" cy="3394953"/>
            <wp:effectExtent l="0" t="0" r="0" b="0"/>
            <wp:docPr id="160541087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410871" name=""/>
                    <pic:cNvPicPr/>
                  </pic:nvPicPr>
                  <pic:blipFill rotWithShape="1">
                    <a:blip r:embed="rId8"/>
                    <a:srcRect l="15898" t="19499" r="27203" b="16904"/>
                    <a:stretch/>
                  </pic:blipFill>
                  <pic:spPr bwMode="auto">
                    <a:xfrm>
                      <a:off x="0" y="0"/>
                      <a:ext cx="5408942" cy="3400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21A0510E" w:rsidR="002464A9" w:rsidRPr="00B45078" w:rsidRDefault="002464A9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</w:t>
      </w:r>
      <w:r w:rsidR="00B45078">
        <w:t>4174/0200:1184</w:t>
      </w:r>
    </w:p>
    <w:p w14:paraId="00784066" w14:textId="205A847A" w:rsidR="00D02675" w:rsidRPr="002464A9" w:rsidRDefault="00BC482B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248537F9" wp14:editId="25C10142">
            <wp:extent cx="3625850" cy="4585634"/>
            <wp:effectExtent l="0" t="0" r="0" b="571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3636243" cy="4598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2675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18721" w14:textId="77777777" w:rsidR="00DF4FEA" w:rsidRDefault="00DF4FEA" w:rsidP="003B25C1">
      <w:pPr>
        <w:spacing w:after="0" w:line="240" w:lineRule="auto"/>
      </w:pPr>
      <w:r>
        <w:separator/>
      </w:r>
    </w:p>
  </w:endnote>
  <w:endnote w:type="continuationSeparator" w:id="0">
    <w:p w14:paraId="70057D10" w14:textId="77777777" w:rsidR="00DF4FEA" w:rsidRDefault="00DF4FE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D16A9" w14:textId="77777777" w:rsidR="00DF4FEA" w:rsidRDefault="00DF4FEA" w:rsidP="003B25C1">
      <w:pPr>
        <w:spacing w:after="0" w:line="240" w:lineRule="auto"/>
      </w:pPr>
      <w:r>
        <w:separator/>
      </w:r>
    </w:p>
  </w:footnote>
  <w:footnote w:type="continuationSeparator" w:id="0">
    <w:p w14:paraId="0157DF5C" w14:textId="77777777" w:rsidR="00DF4FEA" w:rsidRDefault="00DF4FE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F003B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409ED"/>
    <w:rsid w:val="00243F17"/>
    <w:rsid w:val="002464A9"/>
    <w:rsid w:val="00247887"/>
    <w:rsid w:val="0026053E"/>
    <w:rsid w:val="00273DCD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D117D"/>
    <w:rsid w:val="002D3B1A"/>
    <w:rsid w:val="002D5541"/>
    <w:rsid w:val="002D7298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FDC"/>
    <w:rsid w:val="00347176"/>
    <w:rsid w:val="003531F2"/>
    <w:rsid w:val="00363778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D0AF8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1C7A"/>
    <w:rsid w:val="00560129"/>
    <w:rsid w:val="005612EC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80D9C"/>
    <w:rsid w:val="00A84CDB"/>
    <w:rsid w:val="00A95BB7"/>
    <w:rsid w:val="00AA0A03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45078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3121"/>
    <w:rsid w:val="00B90C26"/>
    <w:rsid w:val="00BA07C2"/>
    <w:rsid w:val="00BA1252"/>
    <w:rsid w:val="00BA591D"/>
    <w:rsid w:val="00BA5973"/>
    <w:rsid w:val="00BB3165"/>
    <w:rsid w:val="00BB66EC"/>
    <w:rsid w:val="00BC3308"/>
    <w:rsid w:val="00BC341A"/>
    <w:rsid w:val="00BC482B"/>
    <w:rsid w:val="00BD1FCF"/>
    <w:rsid w:val="00BE1770"/>
    <w:rsid w:val="00BE3EC2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F41A3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DF4FEA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2EA4"/>
    <w:rsid w:val="00EF0B7A"/>
    <w:rsid w:val="00EF1257"/>
    <w:rsid w:val="00EF5EF8"/>
    <w:rsid w:val="00EF768B"/>
    <w:rsid w:val="00F02557"/>
    <w:rsid w:val="00F14C78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1</TotalTime>
  <Pages>2</Pages>
  <Words>241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2023-06-28T11:51:00Z</dcterms:created>
  <dcterms:modified xsi:type="dcterms:W3CDTF">2023-06-28T11:51:00Z</dcterms:modified>
</cp:coreProperties>
</file>