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AA0B" w14:textId="58C300C4" w:rsidR="003C3DBD" w:rsidRPr="002865F5" w:rsidRDefault="00AC3CE4" w:rsidP="002865F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5B2D22E3" w:rsidR="001E5C46" w:rsidRDefault="004314FF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DA04185" wp14:editId="5847BCA6">
            <wp:extent cx="5597211" cy="3361266"/>
            <wp:effectExtent l="0" t="0" r="3810" b="0"/>
            <wp:docPr id="2380699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069937" name=""/>
                    <pic:cNvPicPr/>
                  </pic:nvPicPr>
                  <pic:blipFill rotWithShape="1">
                    <a:blip r:embed="rId7"/>
                    <a:srcRect l="9270" t="13528" r="25987" b="17349"/>
                    <a:stretch/>
                  </pic:blipFill>
                  <pic:spPr bwMode="auto">
                    <a:xfrm>
                      <a:off x="0" y="0"/>
                      <a:ext cx="5607767" cy="3367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31123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32975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949BF52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8829F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99D55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41F72A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D60917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82F52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1E0781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7EA36EBE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46BB573D">
                <wp:simplePos x="0" y="0"/>
                <wp:positionH relativeFrom="margin">
                  <wp:posOffset>2408132</wp:posOffset>
                </wp:positionH>
                <wp:positionV relativeFrom="paragraph">
                  <wp:posOffset>1421342</wp:posOffset>
                </wp:positionV>
                <wp:extent cx="1011766" cy="1943100"/>
                <wp:effectExtent l="0" t="38100" r="5524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11766" cy="1943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A86A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9.6pt;margin-top:111.9pt;width:79.65pt;height:153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4314FF">
        <w:rPr>
          <w:noProof/>
        </w:rPr>
        <w:drawing>
          <wp:inline distT="0" distB="0" distL="0" distR="0" wp14:anchorId="1661EA07" wp14:editId="35822E86">
            <wp:extent cx="5410200" cy="3204954"/>
            <wp:effectExtent l="0" t="0" r="0" b="0"/>
            <wp:docPr id="4485713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571346" name=""/>
                    <pic:cNvPicPr/>
                  </pic:nvPicPr>
                  <pic:blipFill rotWithShape="1">
                    <a:blip r:embed="rId8"/>
                    <a:srcRect l="8578" t="17218" r="23221" b="10953"/>
                    <a:stretch/>
                  </pic:blipFill>
                  <pic:spPr bwMode="auto">
                    <a:xfrm>
                      <a:off x="0" y="0"/>
                      <a:ext cx="5422317" cy="32121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07AC593B" w:rsidR="002464A9" w:rsidRPr="001D2996" w:rsidRDefault="002E28C8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drawing>
          <wp:anchor distT="0" distB="0" distL="114300" distR="114300" simplePos="0" relativeHeight="251660288" behindDoc="0" locked="0" layoutInCell="1" allowOverlap="1" wp14:anchorId="248537F9" wp14:editId="507A1453">
            <wp:simplePos x="0" y="0"/>
            <wp:positionH relativeFrom="column">
              <wp:posOffset>-765810</wp:posOffset>
            </wp:positionH>
            <wp:positionV relativeFrom="paragraph">
              <wp:posOffset>227965</wp:posOffset>
            </wp:positionV>
            <wp:extent cx="3625850" cy="4585634"/>
            <wp:effectExtent l="0" t="0" r="0" b="5715"/>
            <wp:wrapNone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3625850" cy="4585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4A9">
        <w:t xml:space="preserve">                                                                               </w:t>
      </w:r>
      <w:r w:rsidR="00E34C16">
        <w:t>41</w:t>
      </w:r>
      <w:r w:rsidR="004314FF">
        <w:t>17/0700:5035</w:t>
      </w:r>
    </w:p>
    <w:p w14:paraId="00784066" w14:textId="2C6716B1" w:rsidR="00D02675" w:rsidRDefault="00D02675" w:rsidP="002464A9">
      <w:pPr>
        <w:spacing w:after="0" w:line="360" w:lineRule="auto"/>
        <w:jc w:val="center"/>
        <w:rPr>
          <w:noProof/>
          <w:lang w:eastAsia="lt-LT"/>
        </w:rPr>
      </w:pPr>
    </w:p>
    <w:p w14:paraId="51C81EEC" w14:textId="28890E7B" w:rsidR="002E28C8" w:rsidRDefault="002E28C8" w:rsidP="002464A9">
      <w:pPr>
        <w:spacing w:after="0" w:line="360" w:lineRule="auto"/>
        <w:jc w:val="center"/>
        <w:rPr>
          <w:noProof/>
          <w:lang w:eastAsia="lt-LT"/>
        </w:rPr>
      </w:pPr>
    </w:p>
    <w:p w14:paraId="20E563BE" w14:textId="0B79109A" w:rsidR="00B73647" w:rsidRDefault="00B73647" w:rsidP="002464A9">
      <w:pPr>
        <w:spacing w:after="0" w:line="360" w:lineRule="auto"/>
        <w:jc w:val="center"/>
        <w:rPr>
          <w:noProof/>
          <w:lang w:eastAsia="lt-LT"/>
        </w:rPr>
      </w:pPr>
    </w:p>
    <w:p w14:paraId="244F8ED3" w14:textId="3E7E8C1B" w:rsidR="00B73647" w:rsidRPr="002464A9" w:rsidRDefault="002E28C8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348C6DA" wp14:editId="6F3B5926">
            <wp:simplePos x="0" y="0"/>
            <wp:positionH relativeFrom="page">
              <wp:posOffset>2889885</wp:posOffset>
            </wp:positionH>
            <wp:positionV relativeFrom="paragraph">
              <wp:posOffset>120015</wp:posOffset>
            </wp:positionV>
            <wp:extent cx="5187950" cy="3509010"/>
            <wp:effectExtent l="1270" t="0" r="0" b="0"/>
            <wp:wrapNone/>
            <wp:docPr id="16832000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200073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77" t="33558" r="67107" b="36829"/>
                    <a:stretch/>
                  </pic:blipFill>
                  <pic:spPr bwMode="auto">
                    <a:xfrm rot="5400000">
                      <a:off x="0" y="0"/>
                      <a:ext cx="5187950" cy="3509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73647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6F852" w14:textId="77777777" w:rsidR="00202BC1" w:rsidRDefault="00202BC1" w:rsidP="003B25C1">
      <w:pPr>
        <w:spacing w:after="0" w:line="240" w:lineRule="auto"/>
      </w:pPr>
      <w:r>
        <w:separator/>
      </w:r>
    </w:p>
  </w:endnote>
  <w:endnote w:type="continuationSeparator" w:id="0">
    <w:p w14:paraId="24CB17AD" w14:textId="77777777" w:rsidR="00202BC1" w:rsidRDefault="00202BC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A85F5" w14:textId="77777777" w:rsidR="00202BC1" w:rsidRDefault="00202BC1" w:rsidP="003B25C1">
      <w:pPr>
        <w:spacing w:after="0" w:line="240" w:lineRule="auto"/>
      </w:pPr>
      <w:r>
        <w:separator/>
      </w:r>
    </w:p>
  </w:footnote>
  <w:footnote w:type="continuationSeparator" w:id="0">
    <w:p w14:paraId="36AC0C4B" w14:textId="77777777" w:rsidR="00202BC1" w:rsidRDefault="00202BC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2BC1"/>
    <w:rsid w:val="00203E46"/>
    <w:rsid w:val="0020405A"/>
    <w:rsid w:val="00210AAF"/>
    <w:rsid w:val="002120C9"/>
    <w:rsid w:val="00214E1E"/>
    <w:rsid w:val="00221180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65F5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D117D"/>
    <w:rsid w:val="002D3B1A"/>
    <w:rsid w:val="002D5541"/>
    <w:rsid w:val="002D7298"/>
    <w:rsid w:val="002E28C8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A2B"/>
    <w:rsid w:val="00344FDC"/>
    <w:rsid w:val="00347176"/>
    <w:rsid w:val="003510EF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4FF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D0A9B"/>
    <w:rsid w:val="004D0AF8"/>
    <w:rsid w:val="004D4A8E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0F8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36B87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C87"/>
    <w:rsid w:val="00B61F56"/>
    <w:rsid w:val="00B626E3"/>
    <w:rsid w:val="00B73647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3165"/>
    <w:rsid w:val="00BB3A59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0F90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34C16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5</TotalTime>
  <Pages>2</Pages>
  <Words>243</Words>
  <Characters>140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2023-12-11T13:30:00Z</dcterms:created>
  <dcterms:modified xsi:type="dcterms:W3CDTF">2023-12-11T13:30:00Z</dcterms:modified>
</cp:coreProperties>
</file>