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0F933202" w:rsidR="00B5277E" w:rsidRPr="00F929B5" w:rsidRDefault="007C2D1F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1CF2245C" wp14:editId="7305778E">
            <wp:extent cx="5441736" cy="3413760"/>
            <wp:effectExtent l="0" t="0" r="6985" b="0"/>
            <wp:docPr id="12754311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431138" name=""/>
                    <pic:cNvPicPr/>
                  </pic:nvPicPr>
                  <pic:blipFill rotWithShape="1">
                    <a:blip r:embed="rId7"/>
                    <a:srcRect l="16061" t="16823" r="23801" b="16104"/>
                    <a:stretch/>
                  </pic:blipFill>
                  <pic:spPr bwMode="auto">
                    <a:xfrm>
                      <a:off x="0" y="0"/>
                      <a:ext cx="5450784" cy="34194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CC12FB9" w14:textId="77777777" w:rsidR="00AA18FE" w:rsidRDefault="00AA18F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522733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CEDFD15">
                <wp:simplePos x="0" y="0"/>
                <wp:positionH relativeFrom="page">
                  <wp:posOffset>3489960</wp:posOffset>
                </wp:positionH>
                <wp:positionV relativeFrom="paragraph">
                  <wp:posOffset>1409065</wp:posOffset>
                </wp:positionV>
                <wp:extent cx="617220" cy="1897380"/>
                <wp:effectExtent l="0" t="38100" r="49530" b="2667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7220" cy="1897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0FBC9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4.8pt;margin-top:110.95pt;width:48.6pt;height:149.4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7C2D1F">
        <w:rPr>
          <w:noProof/>
        </w:rPr>
        <w:drawing>
          <wp:inline distT="0" distB="0" distL="0" distR="0" wp14:anchorId="65AB3390" wp14:editId="1982E8D5">
            <wp:extent cx="5760720" cy="3151733"/>
            <wp:effectExtent l="0" t="0" r="0" b="0"/>
            <wp:docPr id="212525209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252098" name=""/>
                    <pic:cNvPicPr/>
                  </pic:nvPicPr>
                  <pic:blipFill rotWithShape="1">
                    <a:blip r:embed="rId8"/>
                    <a:srcRect l="11455" t="17710" r="13219" b="9020"/>
                    <a:stretch/>
                  </pic:blipFill>
                  <pic:spPr bwMode="auto">
                    <a:xfrm>
                      <a:off x="0" y="0"/>
                      <a:ext cx="5771481" cy="3157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035BAE6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C2D1F">
        <w:rPr>
          <w:noProof/>
          <w:lang w:eastAsia="lt-LT"/>
        </w:rPr>
        <w:t>4152/0800:46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44C5F" w14:textId="77777777" w:rsidR="008E618A" w:rsidRDefault="008E618A" w:rsidP="003B25C1">
      <w:pPr>
        <w:spacing w:after="0" w:line="240" w:lineRule="auto"/>
      </w:pPr>
      <w:r>
        <w:separator/>
      </w:r>
    </w:p>
  </w:endnote>
  <w:endnote w:type="continuationSeparator" w:id="0">
    <w:p w14:paraId="701CE3AC" w14:textId="77777777" w:rsidR="008E618A" w:rsidRDefault="008E618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C5B622" w14:textId="77777777" w:rsidR="008E618A" w:rsidRDefault="008E618A" w:rsidP="003B25C1">
      <w:pPr>
        <w:spacing w:after="0" w:line="240" w:lineRule="auto"/>
      </w:pPr>
      <w:r>
        <w:separator/>
      </w:r>
    </w:p>
  </w:footnote>
  <w:footnote w:type="continuationSeparator" w:id="0">
    <w:p w14:paraId="231FA784" w14:textId="77777777" w:rsidR="008E618A" w:rsidRDefault="008E618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2D1F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618A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2</TotalTime>
  <Pages>2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2023-11-03T08:08:00Z</dcterms:created>
  <dcterms:modified xsi:type="dcterms:W3CDTF">2023-11-03T08:08:00Z</dcterms:modified>
</cp:coreProperties>
</file>