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D7F7DF2" w:rsidR="001E5C46" w:rsidRDefault="002865F5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F0FB55C" wp14:editId="0319086D">
            <wp:extent cx="5279018" cy="3238500"/>
            <wp:effectExtent l="0" t="0" r="0" b="0"/>
            <wp:docPr id="15925044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504464" name=""/>
                    <pic:cNvPicPr/>
                  </pic:nvPicPr>
                  <pic:blipFill rotWithShape="1">
                    <a:blip r:embed="rId7"/>
                    <a:srcRect l="10583" t="16879" r="27007" b="15053"/>
                    <a:stretch/>
                  </pic:blipFill>
                  <pic:spPr bwMode="auto">
                    <a:xfrm>
                      <a:off x="0" y="0"/>
                      <a:ext cx="5283296" cy="324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38F84EB2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2CBA1853">
                <wp:simplePos x="0" y="0"/>
                <wp:positionH relativeFrom="margin">
                  <wp:posOffset>2386965</wp:posOffset>
                </wp:positionH>
                <wp:positionV relativeFrom="paragraph">
                  <wp:posOffset>1454784</wp:posOffset>
                </wp:positionV>
                <wp:extent cx="866775" cy="17811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66775" cy="1781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2F14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95pt;margin-top:114.55pt;width:68.25pt;height:140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2865F5">
        <w:rPr>
          <w:noProof/>
        </w:rPr>
        <w:drawing>
          <wp:inline distT="0" distB="0" distL="0" distR="0" wp14:anchorId="28EFDFCD" wp14:editId="0A1AB9C5">
            <wp:extent cx="5650467" cy="3124200"/>
            <wp:effectExtent l="0" t="0" r="7620" b="0"/>
            <wp:docPr id="2873128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312837" name=""/>
                    <pic:cNvPicPr/>
                  </pic:nvPicPr>
                  <pic:blipFill rotWithShape="1">
                    <a:blip r:embed="rId8"/>
                    <a:srcRect l="21478" t="26563" r="19693" b="15606"/>
                    <a:stretch/>
                  </pic:blipFill>
                  <pic:spPr bwMode="auto">
                    <a:xfrm>
                      <a:off x="0" y="0"/>
                      <a:ext cx="5655679" cy="3127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4E9037F0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A16721">
        <w:t>4162/0</w:t>
      </w:r>
      <w:r w:rsidR="002865F5">
        <w:t>1</w:t>
      </w:r>
      <w:r w:rsidR="00A16721">
        <w:t>00:</w:t>
      </w:r>
      <w:r w:rsidR="002865F5">
        <w:t>3714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94F89" w14:textId="77777777" w:rsidR="00D00F90" w:rsidRDefault="00D00F90" w:rsidP="003B25C1">
      <w:pPr>
        <w:spacing w:after="0" w:line="240" w:lineRule="auto"/>
      </w:pPr>
      <w:r>
        <w:separator/>
      </w:r>
    </w:p>
  </w:endnote>
  <w:endnote w:type="continuationSeparator" w:id="0">
    <w:p w14:paraId="31EC6BF1" w14:textId="77777777" w:rsidR="00D00F90" w:rsidRDefault="00D00F9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3FCD1" w14:textId="77777777" w:rsidR="00D00F90" w:rsidRDefault="00D00F90" w:rsidP="003B25C1">
      <w:pPr>
        <w:spacing w:after="0" w:line="240" w:lineRule="auto"/>
      </w:pPr>
      <w:r>
        <w:separator/>
      </w:r>
    </w:p>
  </w:footnote>
  <w:footnote w:type="continuationSeparator" w:id="0">
    <w:p w14:paraId="4F632C56" w14:textId="77777777" w:rsidR="00D00F90" w:rsidRDefault="00D00F9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2023-10-19T19:56:00Z</dcterms:created>
  <dcterms:modified xsi:type="dcterms:W3CDTF">2023-10-19T19:56:00Z</dcterms:modified>
</cp:coreProperties>
</file>