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6334C1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26C665D" w:rsidR="00B5277E" w:rsidRPr="00F929B5" w:rsidRDefault="006C60C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39FD54B" wp14:editId="679B4492">
            <wp:extent cx="5779940" cy="3533775"/>
            <wp:effectExtent l="0" t="0" r="0" b="0"/>
            <wp:docPr id="15087271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727191" name=""/>
                    <pic:cNvPicPr/>
                  </pic:nvPicPr>
                  <pic:blipFill rotWithShape="1">
                    <a:blip r:embed="rId7"/>
                    <a:srcRect l="9182" t="18539" r="27942" b="13115"/>
                    <a:stretch/>
                  </pic:blipFill>
                  <pic:spPr bwMode="auto">
                    <a:xfrm>
                      <a:off x="0" y="0"/>
                      <a:ext cx="5783882" cy="3536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7879E0D3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496BC83E">
                <wp:simplePos x="0" y="0"/>
                <wp:positionH relativeFrom="margin">
                  <wp:posOffset>2329815</wp:posOffset>
                </wp:positionH>
                <wp:positionV relativeFrom="paragraph">
                  <wp:posOffset>1169034</wp:posOffset>
                </wp:positionV>
                <wp:extent cx="1504950" cy="21431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04950" cy="2143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C310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45pt;margin-top:92.05pt;width:118.5pt;height:168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6C60C1">
        <w:rPr>
          <w:noProof/>
        </w:rPr>
        <w:drawing>
          <wp:inline distT="0" distB="0" distL="0" distR="0" wp14:anchorId="76B2F1BD" wp14:editId="7F5AE940">
            <wp:extent cx="4819880" cy="3200400"/>
            <wp:effectExtent l="0" t="0" r="0" b="0"/>
            <wp:docPr id="13085591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559118" name=""/>
                    <pic:cNvPicPr/>
                  </pic:nvPicPr>
                  <pic:blipFill rotWithShape="1">
                    <a:blip r:embed="rId8"/>
                    <a:srcRect l="13073" t="17986" r="28564" b="13116"/>
                    <a:stretch/>
                  </pic:blipFill>
                  <pic:spPr bwMode="auto">
                    <a:xfrm>
                      <a:off x="0" y="0"/>
                      <a:ext cx="4823506" cy="3202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66231EEE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6C60C1">
        <w:t>4167/0400:446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8B056" w14:textId="77777777" w:rsidR="005B1376" w:rsidRDefault="005B1376" w:rsidP="003B25C1">
      <w:pPr>
        <w:spacing w:after="0" w:line="240" w:lineRule="auto"/>
      </w:pPr>
      <w:r>
        <w:separator/>
      </w:r>
    </w:p>
  </w:endnote>
  <w:endnote w:type="continuationSeparator" w:id="0">
    <w:p w14:paraId="7D93CA17" w14:textId="77777777" w:rsidR="005B1376" w:rsidRDefault="005B137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5B4DE" w14:textId="77777777" w:rsidR="005B1376" w:rsidRDefault="005B1376" w:rsidP="003B25C1">
      <w:pPr>
        <w:spacing w:after="0" w:line="240" w:lineRule="auto"/>
      </w:pPr>
      <w:r>
        <w:separator/>
      </w:r>
    </w:p>
  </w:footnote>
  <w:footnote w:type="continuationSeparator" w:id="0">
    <w:p w14:paraId="0B4B9C9C" w14:textId="77777777" w:rsidR="005B1376" w:rsidRDefault="005B137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1376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C60C1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2023-10-19T17:13:00Z</dcterms:created>
  <dcterms:modified xsi:type="dcterms:W3CDTF">2023-10-19T17:13:00Z</dcterms:modified>
</cp:coreProperties>
</file>