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9AA0B" w14:textId="58C300C4" w:rsidR="003C3DBD" w:rsidRPr="002865F5" w:rsidRDefault="00AC3CE4" w:rsidP="002865F5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334C1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6334C1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6334C1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6334C1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6334C1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6334C1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1C207FD3" w:rsidR="001E5C46" w:rsidRDefault="00E34C1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25D49234" wp14:editId="4AC89A3A">
            <wp:extent cx="5443880" cy="3600450"/>
            <wp:effectExtent l="0" t="0" r="4445" b="0"/>
            <wp:docPr id="143668507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685077" name=""/>
                    <pic:cNvPicPr/>
                  </pic:nvPicPr>
                  <pic:blipFill rotWithShape="1">
                    <a:blip r:embed="rId7"/>
                    <a:srcRect l="15252" t="17432" r="25918" b="13392"/>
                    <a:stretch/>
                  </pic:blipFill>
                  <pic:spPr bwMode="auto">
                    <a:xfrm>
                      <a:off x="0" y="0"/>
                      <a:ext cx="5448762" cy="36036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22DA5B" w14:textId="77777777" w:rsidR="0096209E" w:rsidRDefault="009620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32B1E3" w14:textId="77777777" w:rsidR="00D37D81" w:rsidRDefault="00D37D81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B8F5D7" w14:textId="77777777" w:rsidR="00BC482B" w:rsidRDefault="00BC482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596F7AB" w14:textId="77777777" w:rsidR="003638FC" w:rsidRDefault="003638FC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543926F" w14:textId="77777777" w:rsidR="003638FC" w:rsidRDefault="003638FC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2BBF832" w14:textId="77777777" w:rsidR="000A32DB" w:rsidRDefault="000A32D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02D6DC2" w14:textId="77777777" w:rsidR="00BA1252" w:rsidRDefault="00BA1252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20B0DDE" w14:textId="77777777" w:rsidR="00162F74" w:rsidRDefault="00162F74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311238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132975E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949BF52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B8829FE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199D555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241F72A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D609175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282F528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21E0781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0689E27" w14:textId="77777777" w:rsidR="004A3547" w:rsidRPr="00BC482B" w:rsidRDefault="00BC482B" w:rsidP="00BC482B">
      <w:pPr>
        <w:jc w:val="center"/>
        <w:rPr>
          <w:rFonts w:ascii="Times New Roman" w:hAnsi="Times New Roman"/>
          <w:b/>
          <w:sz w:val="24"/>
          <w:szCs w:val="24"/>
        </w:rPr>
      </w:pPr>
      <w:r w:rsidRPr="00E25688">
        <w:rPr>
          <w:rFonts w:ascii="Times New Roman" w:hAnsi="Times New Roman"/>
          <w:b/>
          <w:sz w:val="24"/>
          <w:szCs w:val="24"/>
        </w:rPr>
        <w:lastRenderedPageBreak/>
        <w:t>Ištrauka iš Vilniaus rajono savivaldybės teritorijos dalies („U“ žemės naudojimo funkcinės zonos Avižienių, Juodšilių, Nemėžio, Pagirių, Riešės, Rudaminos ir Zujūnų seniūnijose) bendrojo plano</w:t>
      </w:r>
    </w:p>
    <w:p w14:paraId="088816D0" w14:textId="1AF81557" w:rsidR="00BC482B" w:rsidRDefault="005A032F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A032F">
        <w:rPr>
          <w:noProof/>
          <w:lang w:eastAsia="lt-LT"/>
        </w:rPr>
        <w:t xml:space="preserve"> </w:t>
      </w:r>
    </w:p>
    <w:p w14:paraId="3385C66E" w14:textId="61509494" w:rsidR="002464A9" w:rsidRDefault="003C396D" w:rsidP="00F929B5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5D0978" wp14:editId="0321784B">
                <wp:simplePos x="0" y="0"/>
                <wp:positionH relativeFrom="margin">
                  <wp:posOffset>2367915</wp:posOffset>
                </wp:positionH>
                <wp:positionV relativeFrom="paragraph">
                  <wp:posOffset>1574799</wp:posOffset>
                </wp:positionV>
                <wp:extent cx="466725" cy="1666875"/>
                <wp:effectExtent l="0" t="38100" r="666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66725" cy="1666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B0B34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6.45pt;margin-top:124pt;width:36.75pt;height:131.2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091C17" w:rsidRPr="00091C17">
        <w:rPr>
          <w:noProof/>
        </w:rPr>
        <w:t xml:space="preserve"> </w:t>
      </w:r>
      <w:r w:rsidR="00E34C16">
        <w:rPr>
          <w:noProof/>
        </w:rPr>
        <w:drawing>
          <wp:inline distT="0" distB="0" distL="0" distR="0" wp14:anchorId="6B60E71A" wp14:editId="02CE6AC7">
            <wp:extent cx="6006906" cy="3105150"/>
            <wp:effectExtent l="0" t="0" r="0" b="0"/>
            <wp:docPr id="72734142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341425" name=""/>
                    <pic:cNvPicPr/>
                  </pic:nvPicPr>
                  <pic:blipFill rotWithShape="1">
                    <a:blip r:embed="rId8"/>
                    <a:srcRect l="17120" t="20477" r="13934" b="16159"/>
                    <a:stretch/>
                  </pic:blipFill>
                  <pic:spPr bwMode="auto">
                    <a:xfrm>
                      <a:off x="0" y="0"/>
                      <a:ext cx="6011979" cy="31077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6EE643" w14:textId="19304D54" w:rsidR="002464A9" w:rsidRPr="001D2996" w:rsidRDefault="002464A9" w:rsidP="002464A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</w:t>
      </w:r>
      <w:r w:rsidR="00E34C16">
        <w:t>4103/0200:9176</w:t>
      </w:r>
    </w:p>
    <w:p w14:paraId="00784066" w14:textId="205A847A" w:rsidR="00D02675" w:rsidRPr="002464A9" w:rsidRDefault="00BC482B" w:rsidP="002464A9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w:drawing>
          <wp:inline distT="0" distB="0" distL="0" distR="0" wp14:anchorId="248537F9" wp14:editId="25C10142">
            <wp:extent cx="3625850" cy="4585634"/>
            <wp:effectExtent l="0" t="0" r="0" b="5715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57792" t="30068" r="21042" b="22339"/>
                    <a:stretch/>
                  </pic:blipFill>
                  <pic:spPr bwMode="auto">
                    <a:xfrm>
                      <a:off x="0" y="0"/>
                      <a:ext cx="3636243" cy="4598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02675" w:rsidRPr="002464A9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119CBC" w14:textId="77777777" w:rsidR="00836B87" w:rsidRDefault="00836B87" w:rsidP="003B25C1">
      <w:pPr>
        <w:spacing w:after="0" w:line="240" w:lineRule="auto"/>
      </w:pPr>
      <w:r>
        <w:separator/>
      </w:r>
    </w:p>
  </w:endnote>
  <w:endnote w:type="continuationSeparator" w:id="0">
    <w:p w14:paraId="549E824A" w14:textId="77777777" w:rsidR="00836B87" w:rsidRDefault="00836B8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ADE12" w14:textId="77777777" w:rsidR="00836B87" w:rsidRDefault="00836B87" w:rsidP="003B25C1">
      <w:pPr>
        <w:spacing w:after="0" w:line="240" w:lineRule="auto"/>
      </w:pPr>
      <w:r>
        <w:separator/>
      </w:r>
    </w:p>
  </w:footnote>
  <w:footnote w:type="continuationSeparator" w:id="0">
    <w:p w14:paraId="061B9DDC" w14:textId="77777777" w:rsidR="00836B87" w:rsidRDefault="00836B8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558E"/>
    <w:rsid w:val="00015BFC"/>
    <w:rsid w:val="000169F5"/>
    <w:rsid w:val="000210B7"/>
    <w:rsid w:val="00024773"/>
    <w:rsid w:val="000248C3"/>
    <w:rsid w:val="000349C6"/>
    <w:rsid w:val="000357C1"/>
    <w:rsid w:val="000362BB"/>
    <w:rsid w:val="0004278F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E9E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1C17"/>
    <w:rsid w:val="00093E47"/>
    <w:rsid w:val="00094096"/>
    <w:rsid w:val="000A32DB"/>
    <w:rsid w:val="000A448C"/>
    <w:rsid w:val="000B0A9E"/>
    <w:rsid w:val="000B2B5C"/>
    <w:rsid w:val="000C31C1"/>
    <w:rsid w:val="000D2008"/>
    <w:rsid w:val="000D4C97"/>
    <w:rsid w:val="000D6E11"/>
    <w:rsid w:val="000E00A0"/>
    <w:rsid w:val="000E4AD7"/>
    <w:rsid w:val="000F003B"/>
    <w:rsid w:val="000F50B2"/>
    <w:rsid w:val="000F5A89"/>
    <w:rsid w:val="000F7CED"/>
    <w:rsid w:val="001026EE"/>
    <w:rsid w:val="00104D94"/>
    <w:rsid w:val="00106BDD"/>
    <w:rsid w:val="00125091"/>
    <w:rsid w:val="00126D61"/>
    <w:rsid w:val="001307A9"/>
    <w:rsid w:val="001314E8"/>
    <w:rsid w:val="00135F10"/>
    <w:rsid w:val="00136605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457E"/>
    <w:rsid w:val="001C584F"/>
    <w:rsid w:val="001D0267"/>
    <w:rsid w:val="001D0876"/>
    <w:rsid w:val="001D0C32"/>
    <w:rsid w:val="001D2996"/>
    <w:rsid w:val="001D4316"/>
    <w:rsid w:val="001D7255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7BA2"/>
    <w:rsid w:val="002409ED"/>
    <w:rsid w:val="00243F17"/>
    <w:rsid w:val="002464A9"/>
    <w:rsid w:val="00247887"/>
    <w:rsid w:val="0026053E"/>
    <w:rsid w:val="00273DCD"/>
    <w:rsid w:val="002865F5"/>
    <w:rsid w:val="00286A7D"/>
    <w:rsid w:val="00286D69"/>
    <w:rsid w:val="002903B3"/>
    <w:rsid w:val="002907E2"/>
    <w:rsid w:val="002910DD"/>
    <w:rsid w:val="0029188C"/>
    <w:rsid w:val="00295883"/>
    <w:rsid w:val="002A06EF"/>
    <w:rsid w:val="002A2AC8"/>
    <w:rsid w:val="002A356D"/>
    <w:rsid w:val="002B7E90"/>
    <w:rsid w:val="002C06B4"/>
    <w:rsid w:val="002D117D"/>
    <w:rsid w:val="002D3B1A"/>
    <w:rsid w:val="002D5541"/>
    <w:rsid w:val="002D7298"/>
    <w:rsid w:val="002E363A"/>
    <w:rsid w:val="002F7E77"/>
    <w:rsid w:val="0031639E"/>
    <w:rsid w:val="00316847"/>
    <w:rsid w:val="00320149"/>
    <w:rsid w:val="00320A2E"/>
    <w:rsid w:val="00335B6A"/>
    <w:rsid w:val="003428AD"/>
    <w:rsid w:val="00343735"/>
    <w:rsid w:val="0034447F"/>
    <w:rsid w:val="00344FDC"/>
    <w:rsid w:val="00347176"/>
    <w:rsid w:val="003531F2"/>
    <w:rsid w:val="00363778"/>
    <w:rsid w:val="003638FC"/>
    <w:rsid w:val="00374983"/>
    <w:rsid w:val="003875FC"/>
    <w:rsid w:val="00392A11"/>
    <w:rsid w:val="003941B3"/>
    <w:rsid w:val="003A54F9"/>
    <w:rsid w:val="003A57DA"/>
    <w:rsid w:val="003B25C1"/>
    <w:rsid w:val="003B278F"/>
    <w:rsid w:val="003B4D29"/>
    <w:rsid w:val="003C056D"/>
    <w:rsid w:val="003C396D"/>
    <w:rsid w:val="003C3AE2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3F730B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6FA6"/>
    <w:rsid w:val="00447B84"/>
    <w:rsid w:val="0045320A"/>
    <w:rsid w:val="00453F32"/>
    <w:rsid w:val="00455649"/>
    <w:rsid w:val="00463E66"/>
    <w:rsid w:val="00470495"/>
    <w:rsid w:val="00472366"/>
    <w:rsid w:val="00490075"/>
    <w:rsid w:val="00490EB7"/>
    <w:rsid w:val="00496BD4"/>
    <w:rsid w:val="004A0F36"/>
    <w:rsid w:val="004A3547"/>
    <w:rsid w:val="004A6A68"/>
    <w:rsid w:val="004A6CE1"/>
    <w:rsid w:val="004B1673"/>
    <w:rsid w:val="004B3C41"/>
    <w:rsid w:val="004C3CAB"/>
    <w:rsid w:val="004D0A9B"/>
    <w:rsid w:val="004D0AF8"/>
    <w:rsid w:val="004D7F6F"/>
    <w:rsid w:val="004E39F4"/>
    <w:rsid w:val="004E5C7D"/>
    <w:rsid w:val="004F0073"/>
    <w:rsid w:val="004F1212"/>
    <w:rsid w:val="004F5BB0"/>
    <w:rsid w:val="00501BC6"/>
    <w:rsid w:val="00514D8C"/>
    <w:rsid w:val="005315F8"/>
    <w:rsid w:val="0053214A"/>
    <w:rsid w:val="00534ABD"/>
    <w:rsid w:val="005375A7"/>
    <w:rsid w:val="005451D4"/>
    <w:rsid w:val="00551C7A"/>
    <w:rsid w:val="00560129"/>
    <w:rsid w:val="005612EC"/>
    <w:rsid w:val="00561C63"/>
    <w:rsid w:val="0056520C"/>
    <w:rsid w:val="005703E2"/>
    <w:rsid w:val="00570A50"/>
    <w:rsid w:val="00574E97"/>
    <w:rsid w:val="00581BDE"/>
    <w:rsid w:val="00584835"/>
    <w:rsid w:val="005878C4"/>
    <w:rsid w:val="005949FD"/>
    <w:rsid w:val="00595043"/>
    <w:rsid w:val="00596980"/>
    <w:rsid w:val="005A032F"/>
    <w:rsid w:val="005A334F"/>
    <w:rsid w:val="005A6664"/>
    <w:rsid w:val="005B0BC5"/>
    <w:rsid w:val="005B343D"/>
    <w:rsid w:val="005B6292"/>
    <w:rsid w:val="005C2A0C"/>
    <w:rsid w:val="005D3661"/>
    <w:rsid w:val="005E4ECB"/>
    <w:rsid w:val="005F2431"/>
    <w:rsid w:val="005F2643"/>
    <w:rsid w:val="005F5C6D"/>
    <w:rsid w:val="0060014F"/>
    <w:rsid w:val="006014A4"/>
    <w:rsid w:val="00603352"/>
    <w:rsid w:val="00612AF8"/>
    <w:rsid w:val="00614520"/>
    <w:rsid w:val="006163F8"/>
    <w:rsid w:val="006334C1"/>
    <w:rsid w:val="00637223"/>
    <w:rsid w:val="006453FF"/>
    <w:rsid w:val="00655486"/>
    <w:rsid w:val="006573C8"/>
    <w:rsid w:val="00666EC4"/>
    <w:rsid w:val="006851C4"/>
    <w:rsid w:val="006912E3"/>
    <w:rsid w:val="006958FE"/>
    <w:rsid w:val="006969B7"/>
    <w:rsid w:val="006A1866"/>
    <w:rsid w:val="006A23A8"/>
    <w:rsid w:val="006A4496"/>
    <w:rsid w:val="006A4747"/>
    <w:rsid w:val="006B625F"/>
    <w:rsid w:val="006C0B82"/>
    <w:rsid w:val="006C5D25"/>
    <w:rsid w:val="006D275B"/>
    <w:rsid w:val="006F64F9"/>
    <w:rsid w:val="00707159"/>
    <w:rsid w:val="00707634"/>
    <w:rsid w:val="00722F89"/>
    <w:rsid w:val="00726CA6"/>
    <w:rsid w:val="00733390"/>
    <w:rsid w:val="007342DB"/>
    <w:rsid w:val="0073553D"/>
    <w:rsid w:val="00737C27"/>
    <w:rsid w:val="00753E23"/>
    <w:rsid w:val="0075568F"/>
    <w:rsid w:val="00761FA9"/>
    <w:rsid w:val="007764F7"/>
    <w:rsid w:val="00777B6F"/>
    <w:rsid w:val="00777F79"/>
    <w:rsid w:val="007910CA"/>
    <w:rsid w:val="007A1AC6"/>
    <w:rsid w:val="007A245A"/>
    <w:rsid w:val="007A25B9"/>
    <w:rsid w:val="007A7D86"/>
    <w:rsid w:val="007B108A"/>
    <w:rsid w:val="007B1A4E"/>
    <w:rsid w:val="007B1AC8"/>
    <w:rsid w:val="007C17E0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EE9"/>
    <w:rsid w:val="00802358"/>
    <w:rsid w:val="00805518"/>
    <w:rsid w:val="008123B9"/>
    <w:rsid w:val="008125A1"/>
    <w:rsid w:val="00813C12"/>
    <w:rsid w:val="00822B26"/>
    <w:rsid w:val="008260CC"/>
    <w:rsid w:val="00827849"/>
    <w:rsid w:val="00827CF6"/>
    <w:rsid w:val="00831469"/>
    <w:rsid w:val="00835FC2"/>
    <w:rsid w:val="00836B87"/>
    <w:rsid w:val="008456E1"/>
    <w:rsid w:val="00857902"/>
    <w:rsid w:val="00857DBE"/>
    <w:rsid w:val="00860518"/>
    <w:rsid w:val="00863323"/>
    <w:rsid w:val="00875575"/>
    <w:rsid w:val="00876916"/>
    <w:rsid w:val="00880B1C"/>
    <w:rsid w:val="00880F5C"/>
    <w:rsid w:val="00884F5F"/>
    <w:rsid w:val="008930C6"/>
    <w:rsid w:val="00896F01"/>
    <w:rsid w:val="00897DDE"/>
    <w:rsid w:val="008B2F33"/>
    <w:rsid w:val="008B465B"/>
    <w:rsid w:val="008B7EED"/>
    <w:rsid w:val="008C42A9"/>
    <w:rsid w:val="008C6AAD"/>
    <w:rsid w:val="008D1DA8"/>
    <w:rsid w:val="008D3708"/>
    <w:rsid w:val="008D4E0F"/>
    <w:rsid w:val="008D56E0"/>
    <w:rsid w:val="008E1221"/>
    <w:rsid w:val="008E12E6"/>
    <w:rsid w:val="008F0F3B"/>
    <w:rsid w:val="008F51D2"/>
    <w:rsid w:val="008F7013"/>
    <w:rsid w:val="00900FA1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09E"/>
    <w:rsid w:val="00962FC7"/>
    <w:rsid w:val="00964E2D"/>
    <w:rsid w:val="0096766A"/>
    <w:rsid w:val="00980A33"/>
    <w:rsid w:val="00981CAB"/>
    <w:rsid w:val="00993F50"/>
    <w:rsid w:val="0099416F"/>
    <w:rsid w:val="00995DB6"/>
    <w:rsid w:val="009A0012"/>
    <w:rsid w:val="009A1466"/>
    <w:rsid w:val="009A27BC"/>
    <w:rsid w:val="009A3031"/>
    <w:rsid w:val="009A3505"/>
    <w:rsid w:val="009B2C6E"/>
    <w:rsid w:val="009C43E7"/>
    <w:rsid w:val="009C5F9A"/>
    <w:rsid w:val="009D07A2"/>
    <w:rsid w:val="009E0DFD"/>
    <w:rsid w:val="009E2868"/>
    <w:rsid w:val="009E4B4D"/>
    <w:rsid w:val="009E5B51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6721"/>
    <w:rsid w:val="00A17FD8"/>
    <w:rsid w:val="00A275AE"/>
    <w:rsid w:val="00A333DB"/>
    <w:rsid w:val="00A341A8"/>
    <w:rsid w:val="00A35C39"/>
    <w:rsid w:val="00A4138F"/>
    <w:rsid w:val="00A4166A"/>
    <w:rsid w:val="00A42527"/>
    <w:rsid w:val="00A44534"/>
    <w:rsid w:val="00A474CA"/>
    <w:rsid w:val="00A5494F"/>
    <w:rsid w:val="00A552AB"/>
    <w:rsid w:val="00A57CD9"/>
    <w:rsid w:val="00A621DB"/>
    <w:rsid w:val="00A66ACD"/>
    <w:rsid w:val="00A674C7"/>
    <w:rsid w:val="00A72F0D"/>
    <w:rsid w:val="00A75954"/>
    <w:rsid w:val="00A767AF"/>
    <w:rsid w:val="00A80D9C"/>
    <w:rsid w:val="00A84CDB"/>
    <w:rsid w:val="00A95BB7"/>
    <w:rsid w:val="00AA0A03"/>
    <w:rsid w:val="00AA1FDF"/>
    <w:rsid w:val="00AA2BBF"/>
    <w:rsid w:val="00AA7C8E"/>
    <w:rsid w:val="00AB1271"/>
    <w:rsid w:val="00AB3692"/>
    <w:rsid w:val="00AB7141"/>
    <w:rsid w:val="00AC11B3"/>
    <w:rsid w:val="00AC3CE4"/>
    <w:rsid w:val="00AC4F15"/>
    <w:rsid w:val="00AC61CE"/>
    <w:rsid w:val="00AC7CF6"/>
    <w:rsid w:val="00AD3904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5D9B"/>
    <w:rsid w:val="00B200FD"/>
    <w:rsid w:val="00B2495E"/>
    <w:rsid w:val="00B344A5"/>
    <w:rsid w:val="00B371C7"/>
    <w:rsid w:val="00B5277E"/>
    <w:rsid w:val="00B55D6F"/>
    <w:rsid w:val="00B56505"/>
    <w:rsid w:val="00B57D85"/>
    <w:rsid w:val="00B6076C"/>
    <w:rsid w:val="00B61F56"/>
    <w:rsid w:val="00B626E3"/>
    <w:rsid w:val="00B74A16"/>
    <w:rsid w:val="00B76606"/>
    <w:rsid w:val="00B815BB"/>
    <w:rsid w:val="00B83121"/>
    <w:rsid w:val="00B90C26"/>
    <w:rsid w:val="00BA07C2"/>
    <w:rsid w:val="00BA1252"/>
    <w:rsid w:val="00BA591D"/>
    <w:rsid w:val="00BA5973"/>
    <w:rsid w:val="00BB3165"/>
    <w:rsid w:val="00BB66EC"/>
    <w:rsid w:val="00BC3308"/>
    <w:rsid w:val="00BC341A"/>
    <w:rsid w:val="00BC482B"/>
    <w:rsid w:val="00BD1FCF"/>
    <w:rsid w:val="00BE1770"/>
    <w:rsid w:val="00BE3EC2"/>
    <w:rsid w:val="00BE5DC0"/>
    <w:rsid w:val="00BF1DAC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559DB"/>
    <w:rsid w:val="00C56998"/>
    <w:rsid w:val="00C600E7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C0190"/>
    <w:rsid w:val="00CC048B"/>
    <w:rsid w:val="00CC3ED4"/>
    <w:rsid w:val="00CD1F7B"/>
    <w:rsid w:val="00CD340D"/>
    <w:rsid w:val="00CD4CD3"/>
    <w:rsid w:val="00CD57C0"/>
    <w:rsid w:val="00CE06DC"/>
    <w:rsid w:val="00CF41A3"/>
    <w:rsid w:val="00D00F90"/>
    <w:rsid w:val="00D02675"/>
    <w:rsid w:val="00D05207"/>
    <w:rsid w:val="00D072F0"/>
    <w:rsid w:val="00D14FC4"/>
    <w:rsid w:val="00D16E92"/>
    <w:rsid w:val="00D21AD4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3689"/>
    <w:rsid w:val="00D73E26"/>
    <w:rsid w:val="00D73ED6"/>
    <w:rsid w:val="00D80B3C"/>
    <w:rsid w:val="00D833C4"/>
    <w:rsid w:val="00D951AD"/>
    <w:rsid w:val="00D958A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8E3"/>
    <w:rsid w:val="00DE2ED7"/>
    <w:rsid w:val="00E000BB"/>
    <w:rsid w:val="00E022C8"/>
    <w:rsid w:val="00E03D13"/>
    <w:rsid w:val="00E11536"/>
    <w:rsid w:val="00E117FE"/>
    <w:rsid w:val="00E20281"/>
    <w:rsid w:val="00E221D1"/>
    <w:rsid w:val="00E2262F"/>
    <w:rsid w:val="00E306EE"/>
    <w:rsid w:val="00E30E89"/>
    <w:rsid w:val="00E34C16"/>
    <w:rsid w:val="00E461F5"/>
    <w:rsid w:val="00E46E58"/>
    <w:rsid w:val="00E5159E"/>
    <w:rsid w:val="00E5211A"/>
    <w:rsid w:val="00E534CA"/>
    <w:rsid w:val="00E53B87"/>
    <w:rsid w:val="00E54E69"/>
    <w:rsid w:val="00E56249"/>
    <w:rsid w:val="00E6447D"/>
    <w:rsid w:val="00E719FD"/>
    <w:rsid w:val="00E72276"/>
    <w:rsid w:val="00E76C5E"/>
    <w:rsid w:val="00E81967"/>
    <w:rsid w:val="00E82C8C"/>
    <w:rsid w:val="00E83762"/>
    <w:rsid w:val="00EB028E"/>
    <w:rsid w:val="00EB654A"/>
    <w:rsid w:val="00EC1301"/>
    <w:rsid w:val="00EC472E"/>
    <w:rsid w:val="00ED0C46"/>
    <w:rsid w:val="00EE09F5"/>
    <w:rsid w:val="00EE2EA4"/>
    <w:rsid w:val="00EF0B7A"/>
    <w:rsid w:val="00EF1257"/>
    <w:rsid w:val="00EF5EF8"/>
    <w:rsid w:val="00EF768B"/>
    <w:rsid w:val="00F02557"/>
    <w:rsid w:val="00F14C78"/>
    <w:rsid w:val="00F21FA2"/>
    <w:rsid w:val="00F23CC9"/>
    <w:rsid w:val="00F23DF5"/>
    <w:rsid w:val="00F3399F"/>
    <w:rsid w:val="00F362FD"/>
    <w:rsid w:val="00F44AA4"/>
    <w:rsid w:val="00F51526"/>
    <w:rsid w:val="00F52948"/>
    <w:rsid w:val="00F67FC5"/>
    <w:rsid w:val="00F77F83"/>
    <w:rsid w:val="00F80CEF"/>
    <w:rsid w:val="00F8409F"/>
    <w:rsid w:val="00F84934"/>
    <w:rsid w:val="00F92852"/>
    <w:rsid w:val="00F929B5"/>
    <w:rsid w:val="00FA039C"/>
    <w:rsid w:val="00FA0A0C"/>
    <w:rsid w:val="00FA1BFA"/>
    <w:rsid w:val="00FA6EBC"/>
    <w:rsid w:val="00FA7618"/>
    <w:rsid w:val="00FB249A"/>
    <w:rsid w:val="00FB3A0D"/>
    <w:rsid w:val="00FB4EE0"/>
    <w:rsid w:val="00FB638B"/>
    <w:rsid w:val="00FB6D58"/>
    <w:rsid w:val="00FC3EC5"/>
    <w:rsid w:val="00FC6067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1</TotalTime>
  <Pages>2</Pages>
  <Words>241</Words>
  <Characters>138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2023-10-20T08:31:00Z</dcterms:created>
  <dcterms:modified xsi:type="dcterms:W3CDTF">2023-10-20T08:31:00Z</dcterms:modified>
</cp:coreProperties>
</file>