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AA0B" w14:textId="58C300C4" w:rsidR="003C3DBD" w:rsidRPr="002865F5" w:rsidRDefault="00AC3CE4" w:rsidP="002865F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047C0160" w:rsidR="001E5C46" w:rsidRDefault="0058199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44D626B" wp14:editId="74662F24">
            <wp:extent cx="5312956" cy="3343275"/>
            <wp:effectExtent l="0" t="0" r="2540" b="0"/>
            <wp:docPr id="1351705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70558" name=""/>
                    <pic:cNvPicPr/>
                  </pic:nvPicPr>
                  <pic:blipFill rotWithShape="1">
                    <a:blip r:embed="rId7"/>
                    <a:srcRect l="5136" t="17153" r="62959" b="11471"/>
                    <a:stretch/>
                  </pic:blipFill>
                  <pic:spPr bwMode="auto">
                    <a:xfrm>
                      <a:off x="0" y="0"/>
                      <a:ext cx="5323728" cy="3350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31123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32975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949BF52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8829F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99D55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41F72A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D60917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82F52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1E0781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06EF525B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70361178">
                <wp:simplePos x="0" y="0"/>
                <wp:positionH relativeFrom="margin">
                  <wp:posOffset>1864995</wp:posOffset>
                </wp:positionH>
                <wp:positionV relativeFrom="paragraph">
                  <wp:posOffset>1651000</wp:posOffset>
                </wp:positionV>
                <wp:extent cx="541020" cy="1895475"/>
                <wp:effectExtent l="57150" t="38100" r="3048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41020" cy="1895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0F66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6.85pt;margin-top:130pt;width:42.6pt;height:149.2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581998">
        <w:rPr>
          <w:noProof/>
        </w:rPr>
        <w:drawing>
          <wp:inline distT="0" distB="0" distL="0" distR="0" wp14:anchorId="26371E37" wp14:editId="7D7D380E">
            <wp:extent cx="4409607" cy="3362325"/>
            <wp:effectExtent l="0" t="0" r="0" b="0"/>
            <wp:docPr id="113279924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799248" name=""/>
                    <pic:cNvPicPr/>
                  </pic:nvPicPr>
                  <pic:blipFill rotWithShape="1">
                    <a:blip r:embed="rId8"/>
                    <a:srcRect l="19766" t="15492" r="55333" b="17005"/>
                    <a:stretch/>
                  </pic:blipFill>
                  <pic:spPr bwMode="auto">
                    <a:xfrm>
                      <a:off x="0" y="0"/>
                      <a:ext cx="4417621" cy="3368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40278B9B" w:rsidR="002464A9" w:rsidRPr="001D2996" w:rsidRDefault="002464A9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</w:t>
      </w:r>
      <w:r w:rsidR="00E34C16">
        <w:t>41</w:t>
      </w:r>
      <w:r w:rsidR="00581998">
        <w:t>03/0200:39</w:t>
      </w:r>
    </w:p>
    <w:p w14:paraId="00784066" w14:textId="205A847A" w:rsidR="00D02675" w:rsidRPr="002464A9" w:rsidRDefault="00BC482B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248537F9" wp14:editId="25C10142">
            <wp:extent cx="3625850" cy="4585634"/>
            <wp:effectExtent l="0" t="0" r="0" b="571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3636243" cy="4598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2675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9C825" w14:textId="77777777" w:rsidR="002E1661" w:rsidRDefault="002E1661" w:rsidP="003B25C1">
      <w:pPr>
        <w:spacing w:after="0" w:line="240" w:lineRule="auto"/>
      </w:pPr>
      <w:r>
        <w:separator/>
      </w:r>
    </w:p>
  </w:endnote>
  <w:endnote w:type="continuationSeparator" w:id="0">
    <w:p w14:paraId="7F9CC2B8" w14:textId="77777777" w:rsidR="002E1661" w:rsidRDefault="002E166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2E88B" w14:textId="77777777" w:rsidR="002E1661" w:rsidRDefault="002E1661" w:rsidP="003B25C1">
      <w:pPr>
        <w:spacing w:after="0" w:line="240" w:lineRule="auto"/>
      </w:pPr>
      <w:r>
        <w:separator/>
      </w:r>
    </w:p>
  </w:footnote>
  <w:footnote w:type="continuationSeparator" w:id="0">
    <w:p w14:paraId="3EAF87F0" w14:textId="77777777" w:rsidR="002E1661" w:rsidRDefault="002E166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65F5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D117D"/>
    <w:rsid w:val="002D3B1A"/>
    <w:rsid w:val="002D5541"/>
    <w:rsid w:val="002D7298"/>
    <w:rsid w:val="002E1661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FDC"/>
    <w:rsid w:val="00347176"/>
    <w:rsid w:val="003510EF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4FF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D0A9B"/>
    <w:rsid w:val="004D0AF8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0F8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998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36B87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774BE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C87"/>
    <w:rsid w:val="00B61F56"/>
    <w:rsid w:val="00B626E3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3165"/>
    <w:rsid w:val="00BB3A59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0F90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34C16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5</TotalTime>
  <Pages>2</Pages>
  <Words>240</Words>
  <Characters>137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4</cp:revision>
  <cp:lastPrinted>2020-01-07T07:24:00Z</cp:lastPrinted>
  <dcterms:created xsi:type="dcterms:W3CDTF">2023-10-25T12:28:00Z</dcterms:created>
  <dcterms:modified xsi:type="dcterms:W3CDTF">2023-12-13T08:35:00Z</dcterms:modified>
</cp:coreProperties>
</file>