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67E6FD0B" w:rsidR="00B5277E" w:rsidRPr="00F929B5" w:rsidRDefault="00A72A7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38679D9" wp14:editId="4264A3E5">
            <wp:extent cx="5613987" cy="3716121"/>
            <wp:effectExtent l="0" t="0" r="6350" b="0"/>
            <wp:docPr id="14664873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487378" name=""/>
                    <pic:cNvPicPr/>
                  </pic:nvPicPr>
                  <pic:blipFill rotWithShape="1">
                    <a:blip r:embed="rId7"/>
                    <a:srcRect l="17692" t="16575" r="24340" b="15204"/>
                    <a:stretch/>
                  </pic:blipFill>
                  <pic:spPr bwMode="auto">
                    <a:xfrm>
                      <a:off x="0" y="0"/>
                      <a:ext cx="5626434" cy="372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75FCC5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AC05B1C">
                <wp:simplePos x="0" y="0"/>
                <wp:positionH relativeFrom="page">
                  <wp:posOffset>3467405</wp:posOffset>
                </wp:positionH>
                <wp:positionV relativeFrom="paragraph">
                  <wp:posOffset>1710792</wp:posOffset>
                </wp:positionV>
                <wp:extent cx="188823" cy="1659026"/>
                <wp:effectExtent l="0" t="38100" r="59055" b="177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8823" cy="165902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9D67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3pt;margin-top:134.7pt;width:14.85pt;height:130.6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72A75">
        <w:rPr>
          <w:noProof/>
        </w:rPr>
        <w:drawing>
          <wp:inline distT="0" distB="0" distL="0" distR="0" wp14:anchorId="012DBF5B" wp14:editId="2903FBF1">
            <wp:extent cx="5983834" cy="3204894"/>
            <wp:effectExtent l="0" t="0" r="0" b="0"/>
            <wp:docPr id="417693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69344" name=""/>
                    <pic:cNvPicPr/>
                  </pic:nvPicPr>
                  <pic:blipFill rotWithShape="1">
                    <a:blip r:embed="rId8"/>
                    <a:srcRect l="16615" t="17851" r="7725" b="10105"/>
                    <a:stretch/>
                  </pic:blipFill>
                  <pic:spPr bwMode="auto">
                    <a:xfrm>
                      <a:off x="0" y="0"/>
                      <a:ext cx="5989644" cy="3208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5E2F77E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351B8">
        <w:rPr>
          <w:noProof/>
          <w:lang w:eastAsia="lt-LT"/>
        </w:rPr>
        <w:t>41</w:t>
      </w:r>
      <w:r w:rsidR="00A72A75">
        <w:rPr>
          <w:noProof/>
          <w:lang w:eastAsia="lt-LT"/>
        </w:rPr>
        <w:t>50/0600:389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C4AEB" w14:textId="77777777" w:rsidR="00B12642" w:rsidRDefault="00B12642" w:rsidP="003B25C1">
      <w:pPr>
        <w:spacing w:after="0" w:line="240" w:lineRule="auto"/>
      </w:pPr>
      <w:r>
        <w:separator/>
      </w:r>
    </w:p>
  </w:endnote>
  <w:endnote w:type="continuationSeparator" w:id="0">
    <w:p w14:paraId="6C4B6E6B" w14:textId="77777777" w:rsidR="00B12642" w:rsidRDefault="00B126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4AF1B" w14:textId="77777777" w:rsidR="00B12642" w:rsidRDefault="00B12642" w:rsidP="003B25C1">
      <w:pPr>
        <w:spacing w:after="0" w:line="240" w:lineRule="auto"/>
      </w:pPr>
      <w:r>
        <w:separator/>
      </w:r>
    </w:p>
  </w:footnote>
  <w:footnote w:type="continuationSeparator" w:id="0">
    <w:p w14:paraId="0CE3DD2D" w14:textId="77777777" w:rsidR="00B12642" w:rsidRDefault="00B126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09A9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1B8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2A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2E4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A75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2642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2023-11-29T06:55:00Z</dcterms:created>
  <dcterms:modified xsi:type="dcterms:W3CDTF">2023-11-29T06:55:00Z</dcterms:modified>
</cp:coreProperties>
</file>