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štrauka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1EDA79DE" w:rsidR="00B5277E" w:rsidRPr="00F929B5" w:rsidRDefault="007728D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t>,</w:t>
      </w:r>
      <w:r w:rsidR="00DB4810">
        <w:rPr>
          <w:noProof/>
        </w:rPr>
        <w:drawing>
          <wp:inline distT="0" distB="0" distL="0" distR="0" wp14:anchorId="7085487A" wp14:editId="65E7CD37">
            <wp:extent cx="5122333" cy="3698722"/>
            <wp:effectExtent l="0" t="0" r="2540" b="0"/>
            <wp:docPr id="15837843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784341" name=""/>
                    <pic:cNvPicPr/>
                  </pic:nvPicPr>
                  <pic:blipFill rotWithShape="1">
                    <a:blip r:embed="rId7"/>
                    <a:srcRect l="20613" t="16234" r="26126" b="15390"/>
                    <a:stretch/>
                  </pic:blipFill>
                  <pic:spPr bwMode="auto">
                    <a:xfrm>
                      <a:off x="0" y="0"/>
                      <a:ext cx="5135250" cy="370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BFBEA2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D9D3262">
                <wp:simplePos x="0" y="0"/>
                <wp:positionH relativeFrom="page">
                  <wp:posOffset>3343487</wp:posOffset>
                </wp:positionH>
                <wp:positionV relativeFrom="paragraph">
                  <wp:posOffset>1413932</wp:posOffset>
                </wp:positionV>
                <wp:extent cx="153246" cy="2053167"/>
                <wp:effectExtent l="38100" t="38100" r="37465" b="2349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3246" cy="205316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5A6A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3.25pt;margin-top:111.35pt;width:12.05pt;height:161.6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DB4810">
        <w:rPr>
          <w:noProof/>
        </w:rPr>
        <w:drawing>
          <wp:inline distT="0" distB="0" distL="0" distR="0" wp14:anchorId="4A53B96E" wp14:editId="1FF11376">
            <wp:extent cx="5412557" cy="3302000"/>
            <wp:effectExtent l="0" t="0" r="0" b="0"/>
            <wp:docPr id="1055318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31842" name=""/>
                    <pic:cNvPicPr/>
                  </pic:nvPicPr>
                  <pic:blipFill rotWithShape="1">
                    <a:blip r:embed="rId8"/>
                    <a:srcRect l="21166" t="16971" r="12845" b="11456"/>
                    <a:stretch/>
                  </pic:blipFill>
                  <pic:spPr bwMode="auto">
                    <a:xfrm>
                      <a:off x="0" y="0"/>
                      <a:ext cx="5433873" cy="3315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362E3AD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B4810">
        <w:rPr>
          <w:noProof/>
          <w:lang w:eastAsia="lt-LT"/>
        </w:rPr>
        <w:t>4180/0400:740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FCBFA" w14:textId="77777777" w:rsidR="00985C42" w:rsidRDefault="00985C42" w:rsidP="003B25C1">
      <w:pPr>
        <w:spacing w:after="0" w:line="240" w:lineRule="auto"/>
      </w:pPr>
      <w:r>
        <w:separator/>
      </w:r>
    </w:p>
  </w:endnote>
  <w:endnote w:type="continuationSeparator" w:id="0">
    <w:p w14:paraId="39F089C5" w14:textId="77777777" w:rsidR="00985C42" w:rsidRDefault="00985C4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88410" w14:textId="77777777" w:rsidR="00985C42" w:rsidRDefault="00985C42" w:rsidP="003B25C1">
      <w:pPr>
        <w:spacing w:after="0" w:line="240" w:lineRule="auto"/>
      </w:pPr>
      <w:r>
        <w:separator/>
      </w:r>
    </w:p>
  </w:footnote>
  <w:footnote w:type="continuationSeparator" w:id="0">
    <w:p w14:paraId="32504FC4" w14:textId="77777777" w:rsidR="00985C42" w:rsidRDefault="00985C4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3</cp:revision>
  <cp:lastPrinted>2020-01-07T07:24:00Z</cp:lastPrinted>
  <dcterms:created xsi:type="dcterms:W3CDTF">2023-11-20T14:20:00Z</dcterms:created>
  <dcterms:modified xsi:type="dcterms:W3CDTF">2023-11-20T14:20:00Z</dcterms:modified>
</cp:coreProperties>
</file>