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6334C1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4C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6334C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6334C1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6334C1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571153CD" w:rsidR="00B5277E" w:rsidRPr="00F929B5" w:rsidRDefault="00A1672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EC8C42D" wp14:editId="44CC1DC8">
            <wp:extent cx="5276044" cy="3600450"/>
            <wp:effectExtent l="0" t="0" r="1270" b="0"/>
            <wp:docPr id="44361526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615265" name=""/>
                    <pic:cNvPicPr/>
                  </pic:nvPicPr>
                  <pic:blipFill rotWithShape="1">
                    <a:blip r:embed="rId7"/>
                    <a:srcRect l="11983" t="15495" r="28720" b="12562"/>
                    <a:stretch/>
                  </pic:blipFill>
                  <pic:spPr bwMode="auto">
                    <a:xfrm>
                      <a:off x="0" y="0"/>
                      <a:ext cx="5280342" cy="36033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6F7AB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43926F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362C8F6E" w:rsidR="002464A9" w:rsidRDefault="003C396D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1E49BB8B">
                <wp:simplePos x="0" y="0"/>
                <wp:positionH relativeFrom="margin">
                  <wp:posOffset>2434590</wp:posOffset>
                </wp:positionH>
                <wp:positionV relativeFrom="paragraph">
                  <wp:posOffset>1207135</wp:posOffset>
                </wp:positionV>
                <wp:extent cx="228600" cy="180975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1809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16B8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7pt;margin-top:95.05pt;width:18pt;height:142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091C17" w:rsidRPr="00091C17">
        <w:rPr>
          <w:noProof/>
        </w:rPr>
        <w:t xml:space="preserve"> </w:t>
      </w:r>
      <w:r w:rsidR="00A16721">
        <w:rPr>
          <w:noProof/>
        </w:rPr>
        <w:drawing>
          <wp:inline distT="0" distB="0" distL="0" distR="0" wp14:anchorId="6687467A" wp14:editId="2A32C1B9">
            <wp:extent cx="5896807" cy="2867025"/>
            <wp:effectExtent l="0" t="0" r="8890" b="0"/>
            <wp:docPr id="199425424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254248" name=""/>
                    <pic:cNvPicPr/>
                  </pic:nvPicPr>
                  <pic:blipFill rotWithShape="1">
                    <a:blip r:embed="rId8"/>
                    <a:srcRect l="13385" t="17709" r="13312" b="18927"/>
                    <a:stretch/>
                  </pic:blipFill>
                  <pic:spPr bwMode="auto">
                    <a:xfrm>
                      <a:off x="0" y="0"/>
                      <a:ext cx="5904117" cy="28705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1652E9B8" w:rsidR="002464A9" w:rsidRPr="001D2996" w:rsidRDefault="002464A9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</w:t>
      </w:r>
      <w:r w:rsidR="00A16721">
        <w:t>4162/0200:1124</w:t>
      </w:r>
    </w:p>
    <w:p w14:paraId="00784066" w14:textId="205A847A" w:rsidR="00D02675" w:rsidRPr="002464A9" w:rsidRDefault="00BC482B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248537F9" wp14:editId="25C10142">
            <wp:extent cx="3625850" cy="4585634"/>
            <wp:effectExtent l="0" t="0" r="0" b="571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3636243" cy="4598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02675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A4083" w14:textId="77777777" w:rsidR="00B76606" w:rsidRDefault="00B76606" w:rsidP="003B25C1">
      <w:pPr>
        <w:spacing w:after="0" w:line="240" w:lineRule="auto"/>
      </w:pPr>
      <w:r>
        <w:separator/>
      </w:r>
    </w:p>
  </w:endnote>
  <w:endnote w:type="continuationSeparator" w:id="0">
    <w:p w14:paraId="059A0D0B" w14:textId="77777777" w:rsidR="00B76606" w:rsidRDefault="00B7660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AA08B" w14:textId="77777777" w:rsidR="00B76606" w:rsidRDefault="00B76606" w:rsidP="003B25C1">
      <w:pPr>
        <w:spacing w:after="0" w:line="240" w:lineRule="auto"/>
      </w:pPr>
      <w:r>
        <w:separator/>
      </w:r>
    </w:p>
  </w:footnote>
  <w:footnote w:type="continuationSeparator" w:id="0">
    <w:p w14:paraId="1BEC2C99" w14:textId="77777777" w:rsidR="00B76606" w:rsidRDefault="00B7660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362BB"/>
    <w:rsid w:val="0004278F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E9E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1C17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E4AD7"/>
    <w:rsid w:val="000F003B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2996"/>
    <w:rsid w:val="001D4316"/>
    <w:rsid w:val="001D7255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7BA2"/>
    <w:rsid w:val="002409ED"/>
    <w:rsid w:val="00243F17"/>
    <w:rsid w:val="002464A9"/>
    <w:rsid w:val="00247887"/>
    <w:rsid w:val="0026053E"/>
    <w:rsid w:val="00273DCD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D117D"/>
    <w:rsid w:val="002D3B1A"/>
    <w:rsid w:val="002D5541"/>
    <w:rsid w:val="002D7298"/>
    <w:rsid w:val="002E363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FDC"/>
    <w:rsid w:val="00347176"/>
    <w:rsid w:val="003531F2"/>
    <w:rsid w:val="00363778"/>
    <w:rsid w:val="003638FC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96D"/>
    <w:rsid w:val="003C3AE2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730B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D0A9B"/>
    <w:rsid w:val="004D0AF8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214A"/>
    <w:rsid w:val="00534ABD"/>
    <w:rsid w:val="005375A7"/>
    <w:rsid w:val="005451D4"/>
    <w:rsid w:val="00551C7A"/>
    <w:rsid w:val="00560129"/>
    <w:rsid w:val="005612EC"/>
    <w:rsid w:val="00561C63"/>
    <w:rsid w:val="0056520C"/>
    <w:rsid w:val="005703E2"/>
    <w:rsid w:val="00570A50"/>
    <w:rsid w:val="00574E97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B6292"/>
    <w:rsid w:val="005C2A0C"/>
    <w:rsid w:val="005D3661"/>
    <w:rsid w:val="005E4ECB"/>
    <w:rsid w:val="005F2431"/>
    <w:rsid w:val="005F2643"/>
    <w:rsid w:val="005F5C6D"/>
    <w:rsid w:val="0060014F"/>
    <w:rsid w:val="006014A4"/>
    <w:rsid w:val="00603352"/>
    <w:rsid w:val="00612AF8"/>
    <w:rsid w:val="00614520"/>
    <w:rsid w:val="006163F8"/>
    <w:rsid w:val="006334C1"/>
    <w:rsid w:val="00637223"/>
    <w:rsid w:val="006453FF"/>
    <w:rsid w:val="00655486"/>
    <w:rsid w:val="006573C8"/>
    <w:rsid w:val="00666EC4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27CF6"/>
    <w:rsid w:val="00831469"/>
    <w:rsid w:val="00835FC2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30C6"/>
    <w:rsid w:val="00896F01"/>
    <w:rsid w:val="00897DDE"/>
    <w:rsid w:val="008B2F33"/>
    <w:rsid w:val="008B465B"/>
    <w:rsid w:val="008B7EED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766A"/>
    <w:rsid w:val="00980A33"/>
    <w:rsid w:val="00981CAB"/>
    <w:rsid w:val="00993F50"/>
    <w:rsid w:val="0099416F"/>
    <w:rsid w:val="00995DB6"/>
    <w:rsid w:val="009A0012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6721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80D9C"/>
    <w:rsid w:val="00A84CDB"/>
    <w:rsid w:val="00A95BB7"/>
    <w:rsid w:val="00AA0A03"/>
    <w:rsid w:val="00AA1FDF"/>
    <w:rsid w:val="00AA2BBF"/>
    <w:rsid w:val="00AA7C8E"/>
    <w:rsid w:val="00AB1271"/>
    <w:rsid w:val="00AB3692"/>
    <w:rsid w:val="00AB7141"/>
    <w:rsid w:val="00AC11B3"/>
    <w:rsid w:val="00AC3CE4"/>
    <w:rsid w:val="00AC4F15"/>
    <w:rsid w:val="00AC61CE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5277E"/>
    <w:rsid w:val="00B55D6F"/>
    <w:rsid w:val="00B56505"/>
    <w:rsid w:val="00B57D85"/>
    <w:rsid w:val="00B6076C"/>
    <w:rsid w:val="00B61F56"/>
    <w:rsid w:val="00B626E3"/>
    <w:rsid w:val="00B74A16"/>
    <w:rsid w:val="00B76606"/>
    <w:rsid w:val="00B815BB"/>
    <w:rsid w:val="00B83121"/>
    <w:rsid w:val="00B90C26"/>
    <w:rsid w:val="00BA07C2"/>
    <w:rsid w:val="00BA1252"/>
    <w:rsid w:val="00BA591D"/>
    <w:rsid w:val="00BA5973"/>
    <w:rsid w:val="00BB3165"/>
    <w:rsid w:val="00BB66EC"/>
    <w:rsid w:val="00BC3308"/>
    <w:rsid w:val="00BC341A"/>
    <w:rsid w:val="00BC482B"/>
    <w:rsid w:val="00BD1FCF"/>
    <w:rsid w:val="00BE1770"/>
    <w:rsid w:val="00BE3EC2"/>
    <w:rsid w:val="00BE5DC0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D1F7B"/>
    <w:rsid w:val="00CD340D"/>
    <w:rsid w:val="00CD4CD3"/>
    <w:rsid w:val="00CD57C0"/>
    <w:rsid w:val="00CE06DC"/>
    <w:rsid w:val="00CF41A3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958A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461F5"/>
    <w:rsid w:val="00E46E58"/>
    <w:rsid w:val="00E5159E"/>
    <w:rsid w:val="00E5211A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3762"/>
    <w:rsid w:val="00EB028E"/>
    <w:rsid w:val="00EB654A"/>
    <w:rsid w:val="00EC1301"/>
    <w:rsid w:val="00EC472E"/>
    <w:rsid w:val="00ED0C46"/>
    <w:rsid w:val="00EE09F5"/>
    <w:rsid w:val="00EE2EA4"/>
    <w:rsid w:val="00EF0B7A"/>
    <w:rsid w:val="00EF1257"/>
    <w:rsid w:val="00EF5EF8"/>
    <w:rsid w:val="00EF768B"/>
    <w:rsid w:val="00F02557"/>
    <w:rsid w:val="00F14C78"/>
    <w:rsid w:val="00F21FA2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242</Words>
  <Characters>138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2023-10-19T15:21:00Z</dcterms:created>
  <dcterms:modified xsi:type="dcterms:W3CDTF">2023-10-19T15:21:00Z</dcterms:modified>
</cp:coreProperties>
</file>