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141B4A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141B4A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24CA9CC2" w:rsidR="00B5277E" w:rsidRPr="00F929B5" w:rsidRDefault="0064350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0BEC886F" wp14:editId="45501B03">
            <wp:extent cx="5840164" cy="3223260"/>
            <wp:effectExtent l="0" t="0" r="8255" b="0"/>
            <wp:docPr id="48514570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145707" name=""/>
                    <pic:cNvPicPr/>
                  </pic:nvPicPr>
                  <pic:blipFill rotWithShape="1">
                    <a:blip r:embed="rId7"/>
                    <a:srcRect l="14692" t="18815" r="16953" b="14112"/>
                    <a:stretch/>
                  </pic:blipFill>
                  <pic:spPr bwMode="auto">
                    <a:xfrm>
                      <a:off x="0" y="0"/>
                      <a:ext cx="5845997" cy="32264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120435D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405A57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750C9A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7FBA2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7AB9A3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CC12FB9" w14:textId="77777777" w:rsidR="00AA18FE" w:rsidRDefault="00AA18FE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927F069" w14:textId="77777777" w:rsidR="006B2C7D" w:rsidRDefault="006B2C7D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F5788C2" w14:textId="64B1E2CA" w:rsidR="00791D65" w:rsidRDefault="00791D65" w:rsidP="00D823B7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6F85F94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34CF93E">
                <wp:simplePos x="0" y="0"/>
                <wp:positionH relativeFrom="page">
                  <wp:posOffset>3451860</wp:posOffset>
                </wp:positionH>
                <wp:positionV relativeFrom="paragraph">
                  <wp:posOffset>1508125</wp:posOffset>
                </wp:positionV>
                <wp:extent cx="236220" cy="2011680"/>
                <wp:effectExtent l="0" t="38100" r="68580" b="2667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36220" cy="2011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DBD36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71.8pt;margin-top:118.75pt;width:18.6pt;height:158.4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64350E">
        <w:rPr>
          <w:noProof/>
        </w:rPr>
        <w:drawing>
          <wp:inline distT="0" distB="0" distL="0" distR="0" wp14:anchorId="1177A475" wp14:editId="67397870">
            <wp:extent cx="5791200" cy="3382563"/>
            <wp:effectExtent l="0" t="0" r="0" b="8890"/>
            <wp:docPr id="186742984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429841" name=""/>
                    <pic:cNvPicPr/>
                  </pic:nvPicPr>
                  <pic:blipFill rotWithShape="1">
                    <a:blip r:embed="rId8"/>
                    <a:srcRect l="18801" t="17045" r="12347" b="11455"/>
                    <a:stretch/>
                  </pic:blipFill>
                  <pic:spPr bwMode="auto">
                    <a:xfrm>
                      <a:off x="0" y="0"/>
                      <a:ext cx="5808289" cy="3392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2AF962C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A0CCB">
        <w:rPr>
          <w:noProof/>
          <w:lang w:eastAsia="lt-LT"/>
        </w:rPr>
        <w:t>4132/0600:</w:t>
      </w:r>
      <w:r w:rsidR="0064350E">
        <w:rPr>
          <w:noProof/>
          <w:lang w:eastAsia="lt-LT"/>
        </w:rPr>
        <w:t>201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717A4" w14:textId="77777777" w:rsidR="00B942AC" w:rsidRDefault="00B942AC" w:rsidP="003B25C1">
      <w:pPr>
        <w:spacing w:after="0" w:line="240" w:lineRule="auto"/>
      </w:pPr>
      <w:r>
        <w:separator/>
      </w:r>
    </w:p>
  </w:endnote>
  <w:endnote w:type="continuationSeparator" w:id="0">
    <w:p w14:paraId="6A572F8C" w14:textId="77777777" w:rsidR="00B942AC" w:rsidRDefault="00B942A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9CA720" w14:textId="77777777" w:rsidR="00B942AC" w:rsidRDefault="00B942AC" w:rsidP="003B25C1">
      <w:pPr>
        <w:spacing w:after="0" w:line="240" w:lineRule="auto"/>
      </w:pPr>
      <w:r>
        <w:separator/>
      </w:r>
    </w:p>
  </w:footnote>
  <w:footnote w:type="continuationSeparator" w:id="0">
    <w:p w14:paraId="67171309" w14:textId="77777777" w:rsidR="00B942AC" w:rsidRDefault="00B942A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7902"/>
    <w:rsid w:val="00857DBE"/>
    <w:rsid w:val="00860518"/>
    <w:rsid w:val="0086262E"/>
    <w:rsid w:val="00863323"/>
    <w:rsid w:val="00872E9B"/>
    <w:rsid w:val="00875575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1</TotalTime>
  <Pages>2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2023-10-26T18:15:00Z</dcterms:created>
  <dcterms:modified xsi:type="dcterms:W3CDTF">2023-10-26T18:15:00Z</dcterms:modified>
</cp:coreProperties>
</file>