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212C21EF" w:rsidR="001E5C46" w:rsidRDefault="002C73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51E8D4A" wp14:editId="34BC0D78">
            <wp:extent cx="4914462" cy="3448050"/>
            <wp:effectExtent l="0" t="0" r="635" b="0"/>
            <wp:docPr id="137364327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643276" name=""/>
                    <pic:cNvPicPr/>
                  </pic:nvPicPr>
                  <pic:blipFill rotWithShape="1">
                    <a:blip r:embed="rId7"/>
                    <a:srcRect l="16497" t="14665" r="25607" b="13115"/>
                    <a:stretch/>
                  </pic:blipFill>
                  <pic:spPr bwMode="auto">
                    <a:xfrm>
                      <a:off x="0" y="0"/>
                      <a:ext cx="4922392" cy="34536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633F42CE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2683C0D5">
                <wp:simplePos x="0" y="0"/>
                <wp:positionH relativeFrom="margin">
                  <wp:posOffset>2358390</wp:posOffset>
                </wp:positionH>
                <wp:positionV relativeFrom="paragraph">
                  <wp:posOffset>1345565</wp:posOffset>
                </wp:positionV>
                <wp:extent cx="754380" cy="2409825"/>
                <wp:effectExtent l="0" t="38100" r="6477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54380" cy="2409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E21E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05.95pt;width:59.4pt;height:189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2C738D">
        <w:rPr>
          <w:noProof/>
        </w:rPr>
        <w:drawing>
          <wp:inline distT="0" distB="0" distL="0" distR="0" wp14:anchorId="0CF2BCF2" wp14:editId="7CC8176F">
            <wp:extent cx="5439605" cy="3505200"/>
            <wp:effectExtent l="0" t="0" r="8890" b="0"/>
            <wp:docPr id="6160237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023760" name=""/>
                    <pic:cNvPicPr/>
                  </pic:nvPicPr>
                  <pic:blipFill rotWithShape="1">
                    <a:blip r:embed="rId8"/>
                    <a:srcRect l="15408" t="19369" r="26385" b="13946"/>
                    <a:stretch/>
                  </pic:blipFill>
                  <pic:spPr bwMode="auto">
                    <a:xfrm>
                      <a:off x="0" y="0"/>
                      <a:ext cx="5447501" cy="3510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70F7B86F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</w:t>
      </w:r>
      <w:r w:rsidR="002C738D">
        <w:t>4103/0200:1981</w:t>
      </w:r>
    </w:p>
    <w:p w14:paraId="00784066" w14:textId="205A847A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25C10142">
            <wp:extent cx="3625850" cy="4585634"/>
            <wp:effectExtent l="0" t="0" r="0" b="571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3636243" cy="4598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74E60" w14:textId="77777777" w:rsidR="004C7811" w:rsidRDefault="004C7811" w:rsidP="003B25C1">
      <w:pPr>
        <w:spacing w:after="0" w:line="240" w:lineRule="auto"/>
      </w:pPr>
      <w:r>
        <w:separator/>
      </w:r>
    </w:p>
  </w:endnote>
  <w:endnote w:type="continuationSeparator" w:id="0">
    <w:p w14:paraId="06AB5899" w14:textId="77777777" w:rsidR="004C7811" w:rsidRDefault="004C781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B3D65" w14:textId="77777777" w:rsidR="004C7811" w:rsidRDefault="004C7811" w:rsidP="003B25C1">
      <w:pPr>
        <w:spacing w:after="0" w:line="240" w:lineRule="auto"/>
      </w:pPr>
      <w:r>
        <w:separator/>
      </w:r>
    </w:p>
  </w:footnote>
  <w:footnote w:type="continuationSeparator" w:id="0">
    <w:p w14:paraId="2A2466D0" w14:textId="77777777" w:rsidR="004C7811" w:rsidRDefault="004C781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C738D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10EF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4FF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C7811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0F8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774BE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C87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3A59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4</TotalTime>
  <Pages>2</Pages>
  <Words>241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2023-11-20T13:09:00Z</dcterms:created>
  <dcterms:modified xsi:type="dcterms:W3CDTF">2023-11-20T13:09:00Z</dcterms:modified>
</cp:coreProperties>
</file>