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1C757" w14:textId="77777777" w:rsidR="001E5C46" w:rsidRPr="00141B4A" w:rsidRDefault="00AC3CE4" w:rsidP="00DB1D8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141B4A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64290E99" w14:textId="77777777" w:rsidR="00B5277E" w:rsidRDefault="00B5277E" w:rsidP="000A32D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621F40D" w14:textId="50F8D8A3" w:rsidR="00B5277E" w:rsidRPr="00F929B5" w:rsidRDefault="006B2C7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759BCA97" wp14:editId="1A114681">
            <wp:extent cx="5884236" cy="3299460"/>
            <wp:effectExtent l="0" t="0" r="2540" b="0"/>
            <wp:docPr id="116053565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535651" name=""/>
                    <pic:cNvPicPr/>
                  </pic:nvPicPr>
                  <pic:blipFill rotWithShape="1">
                    <a:blip r:embed="rId7"/>
                    <a:srcRect l="9337" t="21694" r="29156" b="16990"/>
                    <a:stretch/>
                  </pic:blipFill>
                  <pic:spPr bwMode="auto">
                    <a:xfrm>
                      <a:off x="0" y="0"/>
                      <a:ext cx="5892202" cy="33039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9C62DA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D890DA7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DD8BF2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4E994F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D5C2FB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A01671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C89AA0B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0EC9F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120435D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405A57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750C9A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7FBA2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7AB9A3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CC12FB9" w14:textId="77777777" w:rsidR="00AA18FE" w:rsidRDefault="00AA18FE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927F069" w14:textId="77777777" w:rsidR="006B2C7D" w:rsidRDefault="006B2C7D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F5788C2" w14:textId="64B1E2CA" w:rsidR="00791D65" w:rsidRDefault="00791D65" w:rsidP="00D823B7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B642DE8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1F9E24E">
                <wp:simplePos x="0" y="0"/>
                <wp:positionH relativeFrom="page">
                  <wp:posOffset>3421380</wp:posOffset>
                </wp:positionH>
                <wp:positionV relativeFrom="paragraph">
                  <wp:posOffset>1302385</wp:posOffset>
                </wp:positionV>
                <wp:extent cx="365760" cy="2118360"/>
                <wp:effectExtent l="0" t="38100" r="53340" b="1524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65760" cy="21183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A72EF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69.4pt;margin-top:102.55pt;width:28.8pt;height:166.8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">
                <v:stroke endarrow="block"/>
                <w10:wrap anchorx="page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6B2C7D">
        <w:rPr>
          <w:noProof/>
        </w:rPr>
        <w:drawing>
          <wp:inline distT="0" distB="0" distL="0" distR="0" wp14:anchorId="3D41E9B5" wp14:editId="13770767">
            <wp:extent cx="5273040" cy="3275676"/>
            <wp:effectExtent l="0" t="0" r="3810" b="1270"/>
            <wp:docPr id="79567648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5676489" name=""/>
                    <pic:cNvPicPr/>
                  </pic:nvPicPr>
                  <pic:blipFill rotWithShape="1">
                    <a:blip r:embed="rId8"/>
                    <a:srcRect l="20917" t="19923" r="13343" b="7471"/>
                    <a:stretch/>
                  </pic:blipFill>
                  <pic:spPr bwMode="auto">
                    <a:xfrm>
                      <a:off x="0" y="0"/>
                      <a:ext cx="5287322" cy="32845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39D063C0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A0CCB">
        <w:rPr>
          <w:noProof/>
          <w:lang w:eastAsia="lt-LT"/>
        </w:rPr>
        <w:t>4132/0600:</w:t>
      </w:r>
      <w:r w:rsidR="006B2C7D">
        <w:rPr>
          <w:noProof/>
          <w:lang w:eastAsia="lt-LT"/>
        </w:rPr>
        <w:t>902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382D1" w14:textId="77777777" w:rsidR="00273892" w:rsidRDefault="00273892" w:rsidP="003B25C1">
      <w:pPr>
        <w:spacing w:after="0" w:line="240" w:lineRule="auto"/>
      </w:pPr>
      <w:r>
        <w:separator/>
      </w:r>
    </w:p>
  </w:endnote>
  <w:endnote w:type="continuationSeparator" w:id="0">
    <w:p w14:paraId="08769F8D" w14:textId="77777777" w:rsidR="00273892" w:rsidRDefault="0027389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6C6C5" w14:textId="77777777" w:rsidR="00273892" w:rsidRDefault="00273892" w:rsidP="003B25C1">
      <w:pPr>
        <w:spacing w:after="0" w:line="240" w:lineRule="auto"/>
      </w:pPr>
      <w:r>
        <w:separator/>
      </w:r>
    </w:p>
  </w:footnote>
  <w:footnote w:type="continuationSeparator" w:id="0">
    <w:p w14:paraId="44397659" w14:textId="77777777" w:rsidR="00273892" w:rsidRDefault="0027389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53FF"/>
    <w:rsid w:val="00646E28"/>
    <w:rsid w:val="00655486"/>
    <w:rsid w:val="006573C8"/>
    <w:rsid w:val="00666EC4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7902"/>
    <w:rsid w:val="00857DBE"/>
    <w:rsid w:val="00860518"/>
    <w:rsid w:val="0086262E"/>
    <w:rsid w:val="00863323"/>
    <w:rsid w:val="00872E9B"/>
    <w:rsid w:val="00875575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2</TotalTime>
  <Pages>2</Pages>
  <Words>127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2023-10-26T18:09:00Z</dcterms:created>
  <dcterms:modified xsi:type="dcterms:W3CDTF">2023-10-26T18:09:00Z</dcterms:modified>
</cp:coreProperties>
</file>