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4791A9D6" w:rsidR="00B5277E" w:rsidRPr="00F929B5" w:rsidRDefault="00724004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A2D5381" wp14:editId="2563EF73">
            <wp:extent cx="5486822" cy="3375660"/>
            <wp:effectExtent l="0" t="0" r="0" b="0"/>
            <wp:docPr id="16379578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957853" name=""/>
                    <pic:cNvPicPr/>
                  </pic:nvPicPr>
                  <pic:blipFill rotWithShape="1">
                    <a:blip r:embed="rId7"/>
                    <a:srcRect l="12451" t="19923" r="25420" b="12119"/>
                    <a:stretch/>
                  </pic:blipFill>
                  <pic:spPr bwMode="auto">
                    <a:xfrm>
                      <a:off x="0" y="0"/>
                      <a:ext cx="5491305" cy="3378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AEB4C8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F178088">
                <wp:simplePos x="0" y="0"/>
                <wp:positionH relativeFrom="page">
                  <wp:posOffset>3421380</wp:posOffset>
                </wp:positionH>
                <wp:positionV relativeFrom="paragraph">
                  <wp:posOffset>1302385</wp:posOffset>
                </wp:positionV>
                <wp:extent cx="259080" cy="2286000"/>
                <wp:effectExtent l="0" t="38100" r="6477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080" cy="2286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BF8C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69.4pt;margin-top:102.55pt;width:20.4pt;height:180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724004">
        <w:rPr>
          <w:noProof/>
        </w:rPr>
        <w:drawing>
          <wp:inline distT="0" distB="0" distL="0" distR="0" wp14:anchorId="1FE2A384" wp14:editId="68C2288A">
            <wp:extent cx="5570220" cy="3449295"/>
            <wp:effectExtent l="0" t="0" r="0" b="0"/>
            <wp:docPr id="7634588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45881" name=""/>
                    <pic:cNvPicPr/>
                  </pic:nvPicPr>
                  <pic:blipFill rotWithShape="1">
                    <a:blip r:embed="rId8"/>
                    <a:srcRect l="20419" t="19480" r="17452" b="12120"/>
                    <a:stretch/>
                  </pic:blipFill>
                  <pic:spPr bwMode="auto">
                    <a:xfrm>
                      <a:off x="0" y="0"/>
                      <a:ext cx="5574171" cy="3451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12CB79D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24004">
        <w:rPr>
          <w:noProof/>
          <w:lang w:eastAsia="lt-LT"/>
        </w:rPr>
        <w:t>4142/0300:1717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CF5B6" w14:textId="77777777" w:rsidR="00CE464B" w:rsidRDefault="00CE464B" w:rsidP="003B25C1">
      <w:pPr>
        <w:spacing w:after="0" w:line="240" w:lineRule="auto"/>
      </w:pPr>
      <w:r>
        <w:separator/>
      </w:r>
    </w:p>
  </w:endnote>
  <w:endnote w:type="continuationSeparator" w:id="0">
    <w:p w14:paraId="68E0B398" w14:textId="77777777" w:rsidR="00CE464B" w:rsidRDefault="00CE464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B0ADF" w14:textId="77777777" w:rsidR="00CE464B" w:rsidRDefault="00CE464B" w:rsidP="003B25C1">
      <w:pPr>
        <w:spacing w:after="0" w:line="240" w:lineRule="auto"/>
      </w:pPr>
      <w:r>
        <w:separator/>
      </w:r>
    </w:p>
  </w:footnote>
  <w:footnote w:type="continuationSeparator" w:id="0">
    <w:p w14:paraId="7F2A9D15" w14:textId="77777777" w:rsidR="00CE464B" w:rsidRDefault="00CE464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4004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2D1F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618A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E464B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128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2023-11-03T08:15:00Z</dcterms:created>
  <dcterms:modified xsi:type="dcterms:W3CDTF">2023-11-03T08:15:00Z</dcterms:modified>
</cp:coreProperties>
</file>