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C757" w14:textId="77777777" w:rsidR="001E5C46" w:rsidRPr="00141B4A" w:rsidRDefault="00AC3CE4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141B4A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64290E99" w14:textId="77777777" w:rsidR="00B5277E" w:rsidRDefault="00B5277E" w:rsidP="000A32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621F40D" w14:textId="56A1F576" w:rsidR="00B5277E" w:rsidRPr="00F929B5" w:rsidRDefault="003351B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1E529EB1" wp14:editId="62300F5D">
            <wp:extent cx="5547687" cy="3436620"/>
            <wp:effectExtent l="0" t="0" r="0" b="0"/>
            <wp:docPr id="86100027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000274" name=""/>
                    <pic:cNvPicPr/>
                  </pic:nvPicPr>
                  <pic:blipFill rotWithShape="1">
                    <a:blip r:embed="rId7"/>
                    <a:srcRect l="22411" t="21251" r="21312" b="16768"/>
                    <a:stretch/>
                  </pic:blipFill>
                  <pic:spPr bwMode="auto">
                    <a:xfrm>
                      <a:off x="0" y="0"/>
                      <a:ext cx="5552350" cy="34395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C62DA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D890DA7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DD8BF2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4E994F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D5C2FB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A01671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89AA0B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0EC9F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120435D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405A57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750C9A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7FBA2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7AB9A3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CC12FB9" w14:textId="77777777" w:rsidR="00AA18FE" w:rsidRDefault="00AA18FE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927F069" w14:textId="77777777" w:rsidR="006B2C7D" w:rsidRDefault="006B2C7D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F5788C2" w14:textId="64B1E2CA" w:rsidR="00791D65" w:rsidRDefault="00791D65" w:rsidP="00D823B7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4AA4E1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975B836">
                <wp:simplePos x="0" y="0"/>
                <wp:positionH relativeFrom="page">
                  <wp:posOffset>3406140</wp:posOffset>
                </wp:positionH>
                <wp:positionV relativeFrom="paragraph">
                  <wp:posOffset>1751965</wp:posOffset>
                </wp:positionV>
                <wp:extent cx="601980" cy="1447800"/>
                <wp:effectExtent l="0" t="38100" r="6477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1980" cy="1447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1174F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68.2pt;margin-top:137.95pt;width:47.4pt;height:114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">
                <v:stroke endarrow="block"/>
                <w10:wrap anchorx="page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3351B8">
        <w:rPr>
          <w:noProof/>
        </w:rPr>
        <w:drawing>
          <wp:inline distT="0" distB="0" distL="0" distR="0" wp14:anchorId="4482CA48" wp14:editId="7D3BB357">
            <wp:extent cx="5570220" cy="3015974"/>
            <wp:effectExtent l="0" t="0" r="0" b="0"/>
            <wp:docPr id="44143676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436760" name=""/>
                    <pic:cNvPicPr/>
                  </pic:nvPicPr>
                  <pic:blipFill rotWithShape="1">
                    <a:blip r:embed="rId8"/>
                    <a:srcRect l="15688" t="19480" r="13717" b="12563"/>
                    <a:stretch/>
                  </pic:blipFill>
                  <pic:spPr bwMode="auto">
                    <a:xfrm>
                      <a:off x="0" y="0"/>
                      <a:ext cx="5574419" cy="30182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1A33B912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3351B8">
        <w:rPr>
          <w:noProof/>
          <w:lang w:eastAsia="lt-LT"/>
        </w:rPr>
        <w:t>4160/0100:967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D7595" w14:textId="77777777" w:rsidR="000209A9" w:rsidRDefault="000209A9" w:rsidP="003B25C1">
      <w:pPr>
        <w:spacing w:after="0" w:line="240" w:lineRule="auto"/>
      </w:pPr>
      <w:r>
        <w:separator/>
      </w:r>
    </w:p>
  </w:endnote>
  <w:endnote w:type="continuationSeparator" w:id="0">
    <w:p w14:paraId="3045A5C2" w14:textId="77777777" w:rsidR="000209A9" w:rsidRDefault="000209A9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60B58" w14:textId="77777777" w:rsidR="000209A9" w:rsidRDefault="000209A9" w:rsidP="003B25C1">
      <w:pPr>
        <w:spacing w:after="0" w:line="240" w:lineRule="auto"/>
      </w:pPr>
      <w:r>
        <w:separator/>
      </w:r>
    </w:p>
  </w:footnote>
  <w:footnote w:type="continuationSeparator" w:id="0">
    <w:p w14:paraId="31F15C79" w14:textId="77777777" w:rsidR="000209A9" w:rsidRDefault="000209A9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09A9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1B8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7902"/>
    <w:rsid w:val="00857DBE"/>
    <w:rsid w:val="00860518"/>
    <w:rsid w:val="0086262E"/>
    <w:rsid w:val="00863323"/>
    <w:rsid w:val="00872E9B"/>
    <w:rsid w:val="00875575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3</TotalTime>
  <Pages>2</Pages>
  <Words>127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2023-10-26T18:27:00Z</dcterms:created>
  <dcterms:modified xsi:type="dcterms:W3CDTF">2023-10-26T18:27:00Z</dcterms:modified>
</cp:coreProperties>
</file>