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25D30C12" w:rsidR="00B5277E" w:rsidRPr="00F929B5" w:rsidRDefault="007728D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t>,</w:t>
      </w:r>
      <w:r w:rsidR="00DB64EE" w:rsidRPr="00DB64EE">
        <w:rPr>
          <w:noProof/>
        </w:rPr>
        <w:t xml:space="preserve"> </w:t>
      </w:r>
      <w:r w:rsidR="00DB64EE">
        <w:rPr>
          <w:noProof/>
        </w:rPr>
        <w:drawing>
          <wp:inline distT="0" distB="0" distL="0" distR="0" wp14:anchorId="71842ABD" wp14:editId="63E033A3">
            <wp:extent cx="5983266" cy="3753134"/>
            <wp:effectExtent l="0" t="0" r="0" b="0"/>
            <wp:docPr id="19613609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360921" name=""/>
                    <pic:cNvPicPr/>
                  </pic:nvPicPr>
                  <pic:blipFill rotWithShape="1">
                    <a:blip r:embed="rId7"/>
                    <a:srcRect l="12935" t="16651" r="23066" b="11975"/>
                    <a:stretch/>
                  </pic:blipFill>
                  <pic:spPr bwMode="auto">
                    <a:xfrm>
                      <a:off x="0" y="0"/>
                      <a:ext cx="5998139" cy="3762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5D8E99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680151D">
                <wp:simplePos x="0" y="0"/>
                <wp:positionH relativeFrom="page">
                  <wp:posOffset>3340858</wp:posOffset>
                </wp:positionH>
                <wp:positionV relativeFrom="paragraph">
                  <wp:posOffset>1754115</wp:posOffset>
                </wp:positionV>
                <wp:extent cx="112026" cy="2036360"/>
                <wp:effectExtent l="76200" t="38100" r="21590" b="2159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2026" cy="2036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4BC0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3.05pt;margin-top:138.1pt;width:8.8pt;height:160.3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DB64EE">
        <w:rPr>
          <w:noProof/>
        </w:rPr>
        <w:drawing>
          <wp:inline distT="0" distB="0" distL="0" distR="0" wp14:anchorId="3D858C9C" wp14:editId="4D846B24">
            <wp:extent cx="5052884" cy="3643952"/>
            <wp:effectExtent l="0" t="0" r="0" b="0"/>
            <wp:docPr id="43195474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954743" name=""/>
                    <pic:cNvPicPr/>
                  </pic:nvPicPr>
                  <pic:blipFill rotWithShape="1">
                    <a:blip r:embed="rId8"/>
                    <a:srcRect l="23641" t="19030" r="24404" b="14355"/>
                    <a:stretch/>
                  </pic:blipFill>
                  <pic:spPr bwMode="auto">
                    <a:xfrm>
                      <a:off x="0" y="0"/>
                      <a:ext cx="5061854" cy="365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CFBE14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B64EE">
        <w:rPr>
          <w:noProof/>
          <w:lang w:eastAsia="lt-LT"/>
        </w:rPr>
        <w:t>4124/0400:182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C019A" w14:textId="77777777" w:rsidR="00446381" w:rsidRDefault="00446381" w:rsidP="003B25C1">
      <w:pPr>
        <w:spacing w:after="0" w:line="240" w:lineRule="auto"/>
      </w:pPr>
      <w:r>
        <w:separator/>
      </w:r>
    </w:p>
  </w:endnote>
  <w:endnote w:type="continuationSeparator" w:id="0">
    <w:p w14:paraId="2053E763" w14:textId="77777777" w:rsidR="00446381" w:rsidRDefault="0044638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5FEAE" w14:textId="77777777" w:rsidR="00446381" w:rsidRDefault="00446381" w:rsidP="003B25C1">
      <w:pPr>
        <w:spacing w:after="0" w:line="240" w:lineRule="auto"/>
      </w:pPr>
      <w:r>
        <w:separator/>
      </w:r>
    </w:p>
  </w:footnote>
  <w:footnote w:type="continuationSeparator" w:id="0">
    <w:p w14:paraId="6653E09A" w14:textId="77777777" w:rsidR="00446381" w:rsidRDefault="0044638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381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B64EE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2023-11-28T13:15:00Z</dcterms:created>
  <dcterms:modified xsi:type="dcterms:W3CDTF">2023-11-28T13:15:00Z</dcterms:modified>
</cp:coreProperties>
</file>