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03A04722" w:rsidR="00B5277E" w:rsidRPr="00F929B5" w:rsidRDefault="006A0CCB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6D59554" wp14:editId="4F5F0F41">
            <wp:extent cx="5576785" cy="3589020"/>
            <wp:effectExtent l="0" t="0" r="5080" b="0"/>
            <wp:docPr id="1196674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67487" name=""/>
                    <pic:cNvPicPr/>
                  </pic:nvPicPr>
                  <pic:blipFill rotWithShape="1">
                    <a:blip r:embed="rId7"/>
                    <a:srcRect l="21913" t="18152" r="15211" b="9906"/>
                    <a:stretch/>
                  </pic:blipFill>
                  <pic:spPr bwMode="auto">
                    <a:xfrm>
                      <a:off x="0" y="0"/>
                      <a:ext cx="5581670" cy="3592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A61A1B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0CE51BA">
                <wp:simplePos x="0" y="0"/>
                <wp:positionH relativeFrom="page">
                  <wp:posOffset>3489960</wp:posOffset>
                </wp:positionH>
                <wp:positionV relativeFrom="paragraph">
                  <wp:posOffset>1767205</wp:posOffset>
                </wp:positionV>
                <wp:extent cx="464820" cy="1798320"/>
                <wp:effectExtent l="0" t="38100" r="49530" b="3048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4820" cy="1798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AAED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4.8pt;margin-top:139.15pt;width:36.6pt;height:141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6A0CCB">
        <w:rPr>
          <w:noProof/>
        </w:rPr>
        <w:drawing>
          <wp:inline distT="0" distB="0" distL="0" distR="0" wp14:anchorId="4E86052E" wp14:editId="5B79DEF4">
            <wp:extent cx="5562600" cy="3416223"/>
            <wp:effectExtent l="0" t="0" r="0" b="0"/>
            <wp:docPr id="14202685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268565" name=""/>
                    <pic:cNvPicPr/>
                  </pic:nvPicPr>
                  <pic:blipFill rotWithShape="1">
                    <a:blip r:embed="rId8"/>
                    <a:srcRect l="23656" t="18595" r="14712" b="14112"/>
                    <a:stretch/>
                  </pic:blipFill>
                  <pic:spPr bwMode="auto">
                    <a:xfrm>
                      <a:off x="0" y="0"/>
                      <a:ext cx="5572770" cy="3422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1D100FC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0CCB">
        <w:rPr>
          <w:noProof/>
          <w:lang w:eastAsia="lt-LT"/>
        </w:rPr>
        <w:t>4132/0600:202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F7E9B" w14:textId="77777777" w:rsidR="00B92862" w:rsidRDefault="00B92862" w:rsidP="003B25C1">
      <w:pPr>
        <w:spacing w:after="0" w:line="240" w:lineRule="auto"/>
      </w:pPr>
      <w:r>
        <w:separator/>
      </w:r>
    </w:p>
  </w:endnote>
  <w:endnote w:type="continuationSeparator" w:id="0">
    <w:p w14:paraId="73995831" w14:textId="77777777" w:rsidR="00B92862" w:rsidRDefault="00B9286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77FC6" w14:textId="77777777" w:rsidR="00B92862" w:rsidRDefault="00B92862" w:rsidP="003B25C1">
      <w:pPr>
        <w:spacing w:after="0" w:line="240" w:lineRule="auto"/>
      </w:pPr>
      <w:r>
        <w:separator/>
      </w:r>
    </w:p>
  </w:footnote>
  <w:footnote w:type="continuationSeparator" w:id="0">
    <w:p w14:paraId="7FFACF68" w14:textId="77777777" w:rsidR="00B92862" w:rsidRDefault="00B9286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2023-10-26T18:01:00Z</dcterms:created>
  <dcterms:modified xsi:type="dcterms:W3CDTF">2023-10-26T18:01:00Z</dcterms:modified>
</cp:coreProperties>
</file>