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102F71D4" w:rsidR="00B5277E" w:rsidRPr="00F929B5" w:rsidRDefault="008352E4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72E8366" wp14:editId="4AB9BF80">
            <wp:extent cx="5738588" cy="3817620"/>
            <wp:effectExtent l="0" t="0" r="0" b="0"/>
            <wp:docPr id="8829940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994039" name=""/>
                    <pic:cNvPicPr/>
                  </pic:nvPicPr>
                  <pic:blipFill rotWithShape="1">
                    <a:blip r:embed="rId7"/>
                    <a:srcRect l="14194" t="16159" r="27039" b="14333"/>
                    <a:stretch/>
                  </pic:blipFill>
                  <pic:spPr bwMode="auto">
                    <a:xfrm>
                      <a:off x="0" y="0"/>
                      <a:ext cx="5742562" cy="3820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57C58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FCC6F41">
                <wp:simplePos x="0" y="0"/>
                <wp:positionH relativeFrom="page">
                  <wp:posOffset>3078480</wp:posOffset>
                </wp:positionH>
                <wp:positionV relativeFrom="paragraph">
                  <wp:posOffset>1409065</wp:posOffset>
                </wp:positionV>
                <wp:extent cx="426720" cy="2164080"/>
                <wp:effectExtent l="57150" t="38100" r="30480" b="2667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6720" cy="2164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380F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42.4pt;margin-top:110.95pt;width:33.6pt;height:170.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352E4">
        <w:rPr>
          <w:noProof/>
        </w:rPr>
        <w:drawing>
          <wp:inline distT="0" distB="0" distL="0" distR="0" wp14:anchorId="4840AC39" wp14:editId="3AF2844C">
            <wp:extent cx="5250180" cy="3387937"/>
            <wp:effectExtent l="0" t="0" r="7620" b="3175"/>
            <wp:docPr id="2091039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03901" name=""/>
                    <pic:cNvPicPr/>
                  </pic:nvPicPr>
                  <pic:blipFill rotWithShape="1">
                    <a:blip r:embed="rId8"/>
                    <a:srcRect l="24155" t="22358" r="17576" b="10791"/>
                    <a:stretch/>
                  </pic:blipFill>
                  <pic:spPr bwMode="auto">
                    <a:xfrm>
                      <a:off x="0" y="0"/>
                      <a:ext cx="5257393" cy="3392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3A82A54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351B8">
        <w:rPr>
          <w:noProof/>
          <w:lang w:eastAsia="lt-LT"/>
        </w:rPr>
        <w:t>4160/0100:9</w:t>
      </w:r>
      <w:r w:rsidR="008352E4">
        <w:rPr>
          <w:noProof/>
          <w:lang w:eastAsia="lt-LT"/>
        </w:rPr>
        <w:t>79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52176" w14:textId="77777777" w:rsidR="007702AA" w:rsidRDefault="007702AA" w:rsidP="003B25C1">
      <w:pPr>
        <w:spacing w:after="0" w:line="240" w:lineRule="auto"/>
      </w:pPr>
      <w:r>
        <w:separator/>
      </w:r>
    </w:p>
  </w:endnote>
  <w:endnote w:type="continuationSeparator" w:id="0">
    <w:p w14:paraId="23289AAC" w14:textId="77777777" w:rsidR="007702AA" w:rsidRDefault="007702A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ECD6A" w14:textId="77777777" w:rsidR="007702AA" w:rsidRDefault="007702AA" w:rsidP="003B25C1">
      <w:pPr>
        <w:spacing w:after="0" w:line="240" w:lineRule="auto"/>
      </w:pPr>
      <w:r>
        <w:separator/>
      </w:r>
    </w:p>
  </w:footnote>
  <w:footnote w:type="continuationSeparator" w:id="0">
    <w:p w14:paraId="37195BBD" w14:textId="77777777" w:rsidR="007702AA" w:rsidRDefault="007702A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09A9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1B8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2A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2E4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2023-10-26T18:40:00Z</dcterms:created>
  <dcterms:modified xsi:type="dcterms:W3CDTF">2023-10-26T18:40:00Z</dcterms:modified>
</cp:coreProperties>
</file>